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ackground w:color="FFFFFF"/>
  <w:body>
    <w:p w14:paraId="4D319C59" w14:textId="77777777" w:rsidR="00045857" w:rsidRDefault="00000000">
      <w:pPr>
        <w:tabs>
          <w:tab w:val="right" w:pos="10206"/>
          <w:tab w:val="left" w:pos="9356"/>
        </w:tabs>
        <w:ind w:right="253"/>
        <w:jc w:val="center"/>
        <w:rPr>
          <w:b/>
          <w:bCs/>
          <w:color w:val="990000"/>
          <w:sz w:val="34"/>
          <w:szCs w:val="34"/>
        </w:rPr>
      </w:pPr>
      <w:r>
        <w:rPr>
          <w:b/>
          <w:bCs/>
          <w:color w:val="990000"/>
          <w:sz w:val="34"/>
          <w:szCs w:val="34"/>
        </w:rPr>
        <w:t>Change of Ownership Form</w:t>
      </w:r>
    </w:p>
    <w:p w14:paraId="0347D222" w14:textId="77777777" w:rsidR="00045857" w:rsidRDefault="00045857">
      <w:pPr>
        <w:tabs>
          <w:tab w:val="right" w:pos="10206"/>
          <w:tab w:val="left" w:pos="9356"/>
        </w:tabs>
        <w:ind w:right="253"/>
        <w:rPr>
          <w:b/>
          <w:bCs/>
          <w:color w:val="990000"/>
          <w:sz w:val="34"/>
          <w:szCs w:val="34"/>
        </w:rPr>
      </w:pPr>
    </w:p>
    <w:p w14:paraId="755526FC" w14:textId="77777777" w:rsidR="00045857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18"/>
          <w:szCs w:val="18"/>
        </w:rPr>
      </w:pPr>
      <w:r>
        <w:rPr>
          <w:sz w:val="18"/>
          <w:szCs w:val="18"/>
        </w:rPr>
        <w:t>Please provide the following information so we can update our records for your property.</w:t>
      </w:r>
    </w:p>
    <w:p w14:paraId="5EC57A13" w14:textId="77777777" w:rsidR="00045857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Email this form to </w:t>
      </w:r>
      <w:hyperlink r:id="rId8">
        <w:r w:rsidR="00045857">
          <w:rPr>
            <w:b/>
            <w:bCs/>
            <w:color w:val="1155CC"/>
            <w:sz w:val="18"/>
            <w:szCs w:val="18"/>
            <w:u w:val="single"/>
          </w:rPr>
          <w:t>supplier@hotelnetwork.com.au</w:t>
        </w:r>
      </w:hyperlink>
    </w:p>
    <w:p w14:paraId="58E9044A" w14:textId="77777777" w:rsidR="00045857" w:rsidRDefault="00045857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sz w:val="18"/>
          <w:szCs w:val="18"/>
        </w:rPr>
      </w:pPr>
    </w:p>
    <w:tbl>
      <w:tblPr>
        <w:tblStyle w:val="af6"/>
        <w:tblW w:w="102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85"/>
        <w:gridCol w:w="7605"/>
      </w:tblGrid>
      <w:tr w:rsidR="00045857" w14:paraId="5B3EE22B" w14:textId="77777777">
        <w:trPr>
          <w:trHeight w:val="527"/>
        </w:trPr>
        <w:tc>
          <w:tcPr>
            <w:tcW w:w="26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567F78" w14:textId="53DF1535" w:rsidR="0004585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Property Address</w:t>
            </w:r>
          </w:p>
        </w:tc>
        <w:tc>
          <w:tcPr>
            <w:tcW w:w="7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6510B5" w14:textId="07E0668B" w:rsidR="00045857" w:rsidRDefault="00232674" w:rsidP="002326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0" w:name="Text5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</w:tr>
      <w:tr w:rsidR="00045857" w14:paraId="2DF4AE14" w14:textId="77777777">
        <w:trPr>
          <w:trHeight w:val="454"/>
        </w:trPr>
        <w:tc>
          <w:tcPr>
            <w:tcW w:w="2685" w:type="dxa"/>
          </w:tcPr>
          <w:p w14:paraId="16777379" w14:textId="77777777" w:rsidR="00045857" w:rsidRDefault="00000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City/Suburb</w:t>
            </w:r>
          </w:p>
        </w:tc>
        <w:tc>
          <w:tcPr>
            <w:tcW w:w="7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95B95A" w14:textId="41BA9598" w:rsidR="00045857" w:rsidRDefault="00232674" w:rsidP="00232674">
            <w:pPr>
              <w:spacing w:before="0" w:after="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" w:name="Text6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"/>
            <w:r>
              <w:rPr>
                <w:sz w:val="22"/>
                <w:szCs w:val="22"/>
              </w:rPr>
              <w:t xml:space="preserve">                            State:  </w:t>
            </w:r>
            <w:r>
              <w:rPr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" w:name="Text7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"/>
            <w:r>
              <w:rPr>
                <w:sz w:val="22"/>
                <w:szCs w:val="22"/>
              </w:rPr>
              <w:t>           Postcode:   </w:t>
            </w:r>
            <w:r>
              <w:rPr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3"/>
          </w:p>
        </w:tc>
      </w:tr>
    </w:tbl>
    <w:p w14:paraId="6FA80D46" w14:textId="77777777" w:rsidR="00232674" w:rsidRDefault="00232674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990000"/>
          <w:sz w:val="28"/>
          <w:szCs w:val="28"/>
        </w:rPr>
      </w:pPr>
    </w:p>
    <w:p w14:paraId="52DDF009" w14:textId="7C5BFA8E" w:rsidR="00045857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990000"/>
          <w:sz w:val="28"/>
          <w:szCs w:val="28"/>
        </w:rPr>
      </w:pPr>
      <w:r>
        <w:rPr>
          <w:b/>
          <w:bCs/>
          <w:color w:val="990000"/>
          <w:sz w:val="28"/>
          <w:szCs w:val="28"/>
        </w:rPr>
        <w:t>Outgoing Owner</w:t>
      </w:r>
    </w:p>
    <w:p w14:paraId="274E6AC1" w14:textId="77777777" w:rsidR="00045857" w:rsidRDefault="00045857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990000"/>
          <w:sz w:val="28"/>
          <w:szCs w:val="28"/>
        </w:rPr>
      </w:pPr>
    </w:p>
    <w:tbl>
      <w:tblPr>
        <w:tblStyle w:val="af7"/>
        <w:tblpPr w:leftFromText="180" w:rightFromText="180" w:topFromText="180" w:bottomFromText="180" w:vertAnchor="text" w:tblpX="-44"/>
        <w:tblW w:w="10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75"/>
        <w:gridCol w:w="7335"/>
      </w:tblGrid>
      <w:tr w:rsidR="00045857" w14:paraId="289EFFD5" w14:textId="77777777">
        <w:trPr>
          <w:trHeight w:val="747"/>
        </w:trPr>
        <w:tc>
          <w:tcPr>
            <w:tcW w:w="3075" w:type="dxa"/>
          </w:tcPr>
          <w:p w14:paraId="06622DA8" w14:textId="77777777" w:rsidR="00045857" w:rsidRDefault="00000000">
            <w:pPr>
              <w:spacing w:before="40" w:after="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Outgoing</w:t>
            </w:r>
            <w:r>
              <w:rPr>
                <w:sz w:val="22"/>
                <w:szCs w:val="22"/>
              </w:rPr>
              <w:t xml:space="preserve"> Property Name (seller)</w:t>
            </w:r>
          </w:p>
        </w:tc>
        <w:tc>
          <w:tcPr>
            <w:tcW w:w="7335" w:type="dxa"/>
          </w:tcPr>
          <w:p w14:paraId="7F7E3AB4" w14:textId="240BC38A" w:rsidR="00045857" w:rsidRDefault="00232674" w:rsidP="00232674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4"/>
          </w:p>
        </w:tc>
      </w:tr>
      <w:tr w:rsidR="00045857" w14:paraId="0AD205BD" w14:textId="77777777">
        <w:trPr>
          <w:trHeight w:val="1086"/>
        </w:trPr>
        <w:tc>
          <w:tcPr>
            <w:tcW w:w="3075" w:type="dxa"/>
          </w:tcPr>
          <w:p w14:paraId="76C94C31" w14:textId="77777777" w:rsidR="00045857" w:rsidRDefault="00000000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Outgoing</w:t>
            </w:r>
            <w:r>
              <w:rPr>
                <w:sz w:val="22"/>
                <w:szCs w:val="22"/>
              </w:rPr>
              <w:t xml:space="preserve"> Business or Company Name if different to the property name (seller)</w:t>
            </w:r>
          </w:p>
        </w:tc>
        <w:tc>
          <w:tcPr>
            <w:tcW w:w="7335" w:type="dxa"/>
          </w:tcPr>
          <w:p w14:paraId="237CEE63" w14:textId="5AF735E8" w:rsidR="00045857" w:rsidRDefault="00232674" w:rsidP="00232674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5" w:name="Text10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5"/>
            <w:r>
              <w:rPr>
                <w:sz w:val="22"/>
                <w:szCs w:val="22"/>
              </w:rPr>
              <w:t xml:space="preserve">                                              </w:t>
            </w:r>
            <w:r>
              <w:rPr>
                <w:i/>
                <w:iCs/>
                <w:sz w:val="22"/>
                <w:szCs w:val="22"/>
              </w:rPr>
              <w:t xml:space="preserve">  </w:t>
            </w:r>
          </w:p>
        </w:tc>
      </w:tr>
      <w:tr w:rsidR="00045857" w14:paraId="0704D1D8" w14:textId="77777777">
        <w:trPr>
          <w:trHeight w:val="810"/>
        </w:trPr>
        <w:tc>
          <w:tcPr>
            <w:tcW w:w="3075" w:type="dxa"/>
          </w:tcPr>
          <w:p w14:paraId="3632D8DC" w14:textId="77777777" w:rsidR="00045857" w:rsidRDefault="00000000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Outgoing</w:t>
            </w:r>
            <w:r>
              <w:rPr>
                <w:sz w:val="22"/>
                <w:szCs w:val="22"/>
              </w:rPr>
              <w:t xml:space="preserve"> Name of owner &amp; manager</w:t>
            </w:r>
          </w:p>
        </w:tc>
        <w:tc>
          <w:tcPr>
            <w:tcW w:w="7335" w:type="dxa"/>
          </w:tcPr>
          <w:p w14:paraId="57B64869" w14:textId="78432B63" w:rsidR="00045857" w:rsidRDefault="00232674" w:rsidP="00232674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6" w:name="Text11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6"/>
            <w:r>
              <w:rPr>
                <w:sz w:val="22"/>
                <w:szCs w:val="22"/>
              </w:rPr>
              <w:t>                                                      </w:t>
            </w:r>
          </w:p>
        </w:tc>
      </w:tr>
      <w:tr w:rsidR="00045857" w14:paraId="7DA2BE36" w14:textId="77777777">
        <w:trPr>
          <w:trHeight w:val="1380"/>
        </w:trPr>
        <w:tc>
          <w:tcPr>
            <w:tcW w:w="3075" w:type="dxa"/>
          </w:tcPr>
          <w:p w14:paraId="5EF2FBF2" w14:textId="77777777" w:rsidR="00045857" w:rsidRDefault="00000000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Outgoing </w:t>
            </w:r>
            <w:r>
              <w:rPr>
                <w:sz w:val="22"/>
                <w:szCs w:val="22"/>
              </w:rPr>
              <w:t>Phone Number of owner &amp; manager</w:t>
            </w:r>
          </w:p>
          <w:p w14:paraId="2AB860C3" w14:textId="77777777" w:rsidR="00045857" w:rsidRDefault="00000000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 (please advise number you can be contacted on after leaving the property)</w:t>
            </w:r>
          </w:p>
        </w:tc>
        <w:tc>
          <w:tcPr>
            <w:tcW w:w="7335" w:type="dxa"/>
          </w:tcPr>
          <w:p w14:paraId="7E64D740" w14:textId="7E1E8880" w:rsidR="00045857" w:rsidRDefault="00232674" w:rsidP="00232674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7"/>
          </w:p>
        </w:tc>
      </w:tr>
      <w:tr w:rsidR="00045857" w14:paraId="0F5F2A3A" w14:textId="77777777">
        <w:trPr>
          <w:trHeight w:val="1530"/>
        </w:trPr>
        <w:tc>
          <w:tcPr>
            <w:tcW w:w="3075" w:type="dxa"/>
          </w:tcPr>
          <w:p w14:paraId="67682982" w14:textId="77777777" w:rsidR="00045857" w:rsidRDefault="00000000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Outgoing </w:t>
            </w:r>
            <w:r>
              <w:rPr>
                <w:sz w:val="22"/>
                <w:szCs w:val="22"/>
              </w:rPr>
              <w:t xml:space="preserve">email owner &amp; manager </w:t>
            </w:r>
          </w:p>
          <w:p w14:paraId="220D3EDD" w14:textId="77777777" w:rsidR="00045857" w:rsidRDefault="00000000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please advise email address you can be contacted on after leaving the property</w:t>
            </w:r>
          </w:p>
        </w:tc>
        <w:tc>
          <w:tcPr>
            <w:tcW w:w="7335" w:type="dxa"/>
          </w:tcPr>
          <w:p w14:paraId="71316791" w14:textId="548B2C22" w:rsidR="00045857" w:rsidRDefault="00232674" w:rsidP="00232674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8" w:name="Text13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8"/>
          </w:p>
        </w:tc>
      </w:tr>
      <w:tr w:rsidR="00045857" w14:paraId="6AA456A5" w14:textId="77777777">
        <w:trPr>
          <w:trHeight w:val="780"/>
        </w:trPr>
        <w:tc>
          <w:tcPr>
            <w:tcW w:w="3075" w:type="dxa"/>
          </w:tcPr>
          <w:p w14:paraId="50E3B2FC" w14:textId="77777777" w:rsidR="00045857" w:rsidRDefault="00000000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Outgoing </w:t>
            </w:r>
            <w:r>
              <w:rPr>
                <w:sz w:val="22"/>
                <w:szCs w:val="22"/>
              </w:rPr>
              <w:t>ABN (seller)</w:t>
            </w:r>
          </w:p>
        </w:tc>
        <w:bookmarkStart w:id="9" w:name="bookmark=kix.8jvilhrxey3y" w:colFirst="0" w:colLast="0"/>
        <w:bookmarkEnd w:id="9"/>
        <w:tc>
          <w:tcPr>
            <w:tcW w:w="7335" w:type="dxa"/>
          </w:tcPr>
          <w:p w14:paraId="4A564510" w14:textId="353AF10E" w:rsidR="00045857" w:rsidRDefault="00232674" w:rsidP="002326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0" w:name="Text14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0"/>
            <w:r>
              <w:rPr>
                <w:sz w:val="22"/>
                <w:szCs w:val="22"/>
              </w:rPr>
              <w:t>  </w:t>
            </w:r>
          </w:p>
        </w:tc>
      </w:tr>
    </w:tbl>
    <w:p w14:paraId="3D9CDDFF" w14:textId="77777777" w:rsidR="00045857" w:rsidRDefault="00000000">
      <w:pPr>
        <w:rPr>
          <w:b/>
          <w:bCs/>
          <w:color w:val="990000"/>
          <w:sz w:val="28"/>
          <w:szCs w:val="28"/>
        </w:rPr>
      </w:pPr>
      <w:r>
        <w:rPr>
          <w:b/>
          <w:bCs/>
          <w:color w:val="990000"/>
          <w:sz w:val="28"/>
          <w:szCs w:val="28"/>
        </w:rPr>
        <w:t>Change Date</w:t>
      </w:r>
    </w:p>
    <w:p w14:paraId="45FD423F" w14:textId="77777777" w:rsidR="00045857" w:rsidRDefault="00045857">
      <w:pPr>
        <w:rPr>
          <w:b/>
          <w:bCs/>
          <w:color w:val="980000"/>
          <w:sz w:val="26"/>
          <w:szCs w:val="26"/>
        </w:rPr>
      </w:pPr>
    </w:p>
    <w:tbl>
      <w:tblPr>
        <w:tblStyle w:val="af8"/>
        <w:tblW w:w="102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60"/>
        <w:gridCol w:w="7230"/>
      </w:tblGrid>
      <w:tr w:rsidR="00045857" w14:paraId="08A5A4EA" w14:textId="77777777">
        <w:trPr>
          <w:trHeight w:val="774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35716" w14:textId="43F56D55" w:rsidR="00045857" w:rsidRDefault="00000000">
            <w:pPr>
              <w:spacing w:before="0" w:after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Date </w:t>
            </w:r>
            <w:r>
              <w:rPr>
                <w:sz w:val="22"/>
                <w:szCs w:val="22"/>
              </w:rPr>
              <w:t>of purchase/transfer of lease</w:t>
            </w:r>
          </w:p>
          <w:p w14:paraId="6F90A58E" w14:textId="77777777" w:rsidR="00045857" w:rsidRDefault="00045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rPr>
                <w:b/>
                <w:bCs/>
                <w:color w:val="CC0000"/>
                <w:sz w:val="22"/>
                <w:szCs w:val="22"/>
              </w:rPr>
            </w:pPr>
          </w:p>
        </w:tc>
        <w:tc>
          <w:tcPr>
            <w:tcW w:w="7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C2C21" w14:textId="7A4E6813" w:rsidR="00045857" w:rsidRDefault="00232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rPr>
                <w:b/>
                <w:bCs/>
                <w:color w:val="CC0000"/>
                <w:sz w:val="26"/>
                <w:szCs w:val="26"/>
              </w:rPr>
            </w:pPr>
            <w:r>
              <w:rPr>
                <w:b/>
                <w:bCs/>
                <w:color w:val="CC0000"/>
                <w:sz w:val="26"/>
                <w:szCs w:val="26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1" w:name="Text15"/>
            <w:r>
              <w:rPr>
                <w:b/>
                <w:bCs/>
                <w:color w:val="CC0000"/>
                <w:sz w:val="26"/>
                <w:szCs w:val="26"/>
              </w:rPr>
              <w:instrText xml:space="preserve"> FORMTEXT </w:instrText>
            </w:r>
            <w:r>
              <w:rPr>
                <w:b/>
                <w:bCs/>
                <w:color w:val="CC0000"/>
                <w:sz w:val="26"/>
                <w:szCs w:val="26"/>
              </w:rPr>
            </w:r>
            <w:r>
              <w:rPr>
                <w:b/>
                <w:bCs/>
                <w:color w:val="CC0000"/>
                <w:sz w:val="26"/>
                <w:szCs w:val="26"/>
              </w:rPr>
              <w:fldChar w:fldCharType="separate"/>
            </w:r>
            <w:r>
              <w:rPr>
                <w:b/>
                <w:bCs/>
                <w:noProof/>
                <w:color w:val="CC0000"/>
                <w:sz w:val="26"/>
                <w:szCs w:val="26"/>
              </w:rPr>
              <w:t> </w:t>
            </w:r>
            <w:r>
              <w:rPr>
                <w:b/>
                <w:bCs/>
                <w:noProof/>
                <w:color w:val="CC0000"/>
                <w:sz w:val="26"/>
                <w:szCs w:val="26"/>
              </w:rPr>
              <w:t> </w:t>
            </w:r>
            <w:r>
              <w:rPr>
                <w:b/>
                <w:bCs/>
                <w:noProof/>
                <w:color w:val="CC0000"/>
                <w:sz w:val="26"/>
                <w:szCs w:val="26"/>
              </w:rPr>
              <w:t> </w:t>
            </w:r>
            <w:r>
              <w:rPr>
                <w:b/>
                <w:bCs/>
                <w:noProof/>
                <w:color w:val="CC0000"/>
                <w:sz w:val="26"/>
                <w:szCs w:val="26"/>
              </w:rPr>
              <w:t> </w:t>
            </w:r>
            <w:r>
              <w:rPr>
                <w:b/>
                <w:bCs/>
                <w:noProof/>
                <w:color w:val="CC0000"/>
                <w:sz w:val="26"/>
                <w:szCs w:val="26"/>
              </w:rPr>
              <w:t> </w:t>
            </w:r>
            <w:r>
              <w:rPr>
                <w:b/>
                <w:bCs/>
                <w:color w:val="CC0000"/>
                <w:sz w:val="26"/>
                <w:szCs w:val="26"/>
              </w:rPr>
              <w:fldChar w:fldCharType="end"/>
            </w:r>
            <w:bookmarkEnd w:id="11"/>
          </w:p>
        </w:tc>
      </w:tr>
      <w:tr w:rsidR="00045857" w14:paraId="16CAB4D4" w14:textId="77777777">
        <w:tc>
          <w:tcPr>
            <w:tcW w:w="3060" w:type="dxa"/>
          </w:tcPr>
          <w:p w14:paraId="55B45DF4" w14:textId="77777777" w:rsidR="00045857" w:rsidRDefault="00000000">
            <w:pPr>
              <w:spacing w:before="0" w:after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Payment </w:t>
            </w:r>
            <w:r>
              <w:rPr>
                <w:sz w:val="22"/>
                <w:szCs w:val="22"/>
              </w:rPr>
              <w:t>of bookings -</w:t>
            </w:r>
          </w:p>
          <w:p w14:paraId="03853548" w14:textId="77777777" w:rsidR="00045857" w:rsidRDefault="00000000">
            <w:pPr>
              <w:spacing w:before="0" w:after="0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The outgoing owner is to be paid for all bookings up to and including the night of</w:t>
            </w:r>
          </w:p>
        </w:tc>
        <w:tc>
          <w:tcPr>
            <w:tcW w:w="72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59C441" w14:textId="26BED2B2" w:rsidR="00045857" w:rsidRDefault="002326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rPr>
                <w:b/>
                <w:bCs/>
                <w:color w:val="CC0000"/>
                <w:sz w:val="26"/>
                <w:szCs w:val="26"/>
              </w:rPr>
            </w:pPr>
            <w:r>
              <w:rPr>
                <w:b/>
                <w:bCs/>
                <w:color w:val="CC0000"/>
                <w:sz w:val="26"/>
                <w:szCs w:val="26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2" w:name="Text16"/>
            <w:r>
              <w:rPr>
                <w:b/>
                <w:bCs/>
                <w:color w:val="CC0000"/>
                <w:sz w:val="26"/>
                <w:szCs w:val="26"/>
              </w:rPr>
              <w:instrText xml:space="preserve"> FORMTEXT </w:instrText>
            </w:r>
            <w:r>
              <w:rPr>
                <w:b/>
                <w:bCs/>
                <w:color w:val="CC0000"/>
                <w:sz w:val="26"/>
                <w:szCs w:val="26"/>
              </w:rPr>
            </w:r>
            <w:r>
              <w:rPr>
                <w:b/>
                <w:bCs/>
                <w:color w:val="CC0000"/>
                <w:sz w:val="26"/>
                <w:szCs w:val="26"/>
              </w:rPr>
              <w:fldChar w:fldCharType="separate"/>
            </w:r>
            <w:r>
              <w:rPr>
                <w:b/>
                <w:bCs/>
                <w:noProof/>
                <w:color w:val="CC0000"/>
                <w:sz w:val="26"/>
                <w:szCs w:val="26"/>
              </w:rPr>
              <w:t> </w:t>
            </w:r>
            <w:r>
              <w:rPr>
                <w:b/>
                <w:bCs/>
                <w:noProof/>
                <w:color w:val="CC0000"/>
                <w:sz w:val="26"/>
                <w:szCs w:val="26"/>
              </w:rPr>
              <w:t> </w:t>
            </w:r>
            <w:r>
              <w:rPr>
                <w:b/>
                <w:bCs/>
                <w:noProof/>
                <w:color w:val="CC0000"/>
                <w:sz w:val="26"/>
                <w:szCs w:val="26"/>
              </w:rPr>
              <w:t> </w:t>
            </w:r>
            <w:r>
              <w:rPr>
                <w:b/>
                <w:bCs/>
                <w:noProof/>
                <w:color w:val="CC0000"/>
                <w:sz w:val="26"/>
                <w:szCs w:val="26"/>
              </w:rPr>
              <w:t> </w:t>
            </w:r>
            <w:r>
              <w:rPr>
                <w:b/>
                <w:bCs/>
                <w:noProof/>
                <w:color w:val="CC0000"/>
                <w:sz w:val="26"/>
                <w:szCs w:val="26"/>
              </w:rPr>
              <w:t> </w:t>
            </w:r>
            <w:r>
              <w:rPr>
                <w:b/>
                <w:bCs/>
                <w:color w:val="CC0000"/>
                <w:sz w:val="26"/>
                <w:szCs w:val="26"/>
              </w:rPr>
              <w:fldChar w:fldCharType="end"/>
            </w:r>
            <w:bookmarkEnd w:id="12"/>
          </w:p>
        </w:tc>
      </w:tr>
    </w:tbl>
    <w:tbl>
      <w:tblPr>
        <w:tblStyle w:val="af9"/>
        <w:tblpPr w:leftFromText="180" w:rightFromText="180" w:topFromText="180" w:bottomFromText="180" w:vertAnchor="text" w:horzAnchor="margin" w:tblpY="628"/>
        <w:tblW w:w="98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0"/>
        <w:gridCol w:w="6870"/>
      </w:tblGrid>
      <w:tr w:rsidR="00232674" w14:paraId="10890F43" w14:textId="77777777" w:rsidTr="00206CE0">
        <w:trPr>
          <w:trHeight w:val="699"/>
        </w:trPr>
        <w:tc>
          <w:tcPr>
            <w:tcW w:w="2940" w:type="dxa"/>
          </w:tcPr>
          <w:p w14:paraId="2D305B60" w14:textId="3BF5E280" w:rsidR="00232674" w:rsidRDefault="00232674" w:rsidP="00206CE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Incoming</w:t>
            </w:r>
            <w:r>
              <w:rPr>
                <w:sz w:val="22"/>
                <w:szCs w:val="22"/>
              </w:rPr>
              <w:t xml:space="preserve"> Property Name (buyer)</w:t>
            </w:r>
          </w:p>
        </w:tc>
        <w:tc>
          <w:tcPr>
            <w:tcW w:w="6870" w:type="dxa"/>
          </w:tcPr>
          <w:p w14:paraId="332E413A" w14:textId="31B36453" w:rsidR="00232674" w:rsidRDefault="00232674" w:rsidP="00206C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3" w:name="Text37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3"/>
          </w:p>
        </w:tc>
      </w:tr>
      <w:tr w:rsidR="00232674" w14:paraId="2397077F" w14:textId="77777777" w:rsidTr="00206CE0">
        <w:trPr>
          <w:trHeight w:val="625"/>
        </w:trPr>
        <w:tc>
          <w:tcPr>
            <w:tcW w:w="2940" w:type="dxa"/>
          </w:tcPr>
          <w:p w14:paraId="7E1CF0FA" w14:textId="77777777" w:rsidR="00232674" w:rsidRDefault="00232674" w:rsidP="00206CE0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Incoming</w:t>
            </w:r>
            <w:r>
              <w:rPr>
                <w:sz w:val="22"/>
                <w:szCs w:val="22"/>
              </w:rPr>
              <w:t xml:space="preserve"> Business or Company Name</w:t>
            </w:r>
          </w:p>
          <w:p w14:paraId="6400F870" w14:textId="37559351" w:rsidR="00232674" w:rsidRDefault="00232674" w:rsidP="00206CE0">
            <w:pPr>
              <w:rPr>
                <w:b/>
                <w:b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if different to the property name (buyer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6870" w:type="dxa"/>
          </w:tcPr>
          <w:p w14:paraId="1447DA86" w14:textId="027DD27B" w:rsidR="00232674" w:rsidRDefault="00232674" w:rsidP="00206C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14" w:name="Text38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4"/>
          </w:p>
        </w:tc>
      </w:tr>
      <w:tr w:rsidR="00045857" w14:paraId="18886880" w14:textId="77777777" w:rsidTr="00206CE0">
        <w:trPr>
          <w:trHeight w:val="625"/>
        </w:trPr>
        <w:tc>
          <w:tcPr>
            <w:tcW w:w="2940" w:type="dxa"/>
          </w:tcPr>
          <w:p w14:paraId="2AF47C2E" w14:textId="77777777" w:rsidR="00045857" w:rsidRDefault="00000000" w:rsidP="00206CE0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Incoming </w:t>
            </w:r>
            <w:r>
              <w:rPr>
                <w:sz w:val="22"/>
                <w:szCs w:val="22"/>
              </w:rPr>
              <w:t>ABN (buyer)</w:t>
            </w:r>
          </w:p>
        </w:tc>
        <w:tc>
          <w:tcPr>
            <w:tcW w:w="6870" w:type="dxa"/>
          </w:tcPr>
          <w:p w14:paraId="004CACA8" w14:textId="1D835CC8" w:rsidR="00045857" w:rsidRDefault="00232674" w:rsidP="00206C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5" w:name="Text19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5"/>
          </w:p>
        </w:tc>
      </w:tr>
      <w:tr w:rsidR="00045857" w14:paraId="421BE9CD" w14:textId="77777777" w:rsidTr="00206CE0">
        <w:trPr>
          <w:trHeight w:val="645"/>
        </w:trPr>
        <w:tc>
          <w:tcPr>
            <w:tcW w:w="2940" w:type="dxa"/>
          </w:tcPr>
          <w:p w14:paraId="441DA435" w14:textId="77777777" w:rsidR="00045857" w:rsidRDefault="00000000" w:rsidP="00206CE0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Incoming</w:t>
            </w:r>
            <w:r>
              <w:rPr>
                <w:sz w:val="22"/>
                <w:szCs w:val="22"/>
              </w:rPr>
              <w:t xml:space="preserve"> Owner &amp; Manager Name</w:t>
            </w:r>
          </w:p>
        </w:tc>
        <w:tc>
          <w:tcPr>
            <w:tcW w:w="6870" w:type="dxa"/>
          </w:tcPr>
          <w:p w14:paraId="403165D1" w14:textId="52417E25" w:rsidR="00045857" w:rsidRDefault="00232674" w:rsidP="00206C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6" w:name="Text20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6"/>
          </w:p>
        </w:tc>
      </w:tr>
      <w:tr w:rsidR="00045857" w14:paraId="4DD97243" w14:textId="77777777" w:rsidTr="00206CE0">
        <w:trPr>
          <w:trHeight w:val="735"/>
        </w:trPr>
        <w:tc>
          <w:tcPr>
            <w:tcW w:w="2940" w:type="dxa"/>
          </w:tcPr>
          <w:p w14:paraId="43E5465F" w14:textId="77777777" w:rsidR="00045857" w:rsidRDefault="00000000" w:rsidP="00206CE0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Incoming</w:t>
            </w:r>
            <w:r>
              <w:rPr>
                <w:sz w:val="22"/>
                <w:szCs w:val="22"/>
              </w:rPr>
              <w:t xml:space="preserve"> Owner &amp; Manager Contact</w:t>
            </w:r>
          </w:p>
          <w:p w14:paraId="4DC98FBD" w14:textId="77777777" w:rsidR="00045857" w:rsidRDefault="00000000" w:rsidP="00206CE0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6870" w:type="dxa"/>
          </w:tcPr>
          <w:p w14:paraId="489C2EB6" w14:textId="200B1027" w:rsidR="00045857" w:rsidRDefault="00000000" w:rsidP="00206CE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Phone:</w:t>
            </w:r>
            <w:r w:rsidR="00206CE0">
              <w:rPr>
                <w:b/>
                <w:bCs/>
                <w:sz w:val="22"/>
                <w:szCs w:val="22"/>
              </w:rPr>
              <w:t xml:space="preserve"> </w:t>
            </w:r>
            <w:r w:rsidR="00232674">
              <w:rPr>
                <w:b/>
                <w:bCs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7" w:name="Text21"/>
            <w:r w:rsidR="00232674">
              <w:rPr>
                <w:b/>
                <w:bCs/>
                <w:sz w:val="22"/>
                <w:szCs w:val="22"/>
              </w:rPr>
              <w:instrText xml:space="preserve"> FORMTEXT </w:instrText>
            </w:r>
            <w:r w:rsidR="00232674">
              <w:rPr>
                <w:b/>
                <w:bCs/>
                <w:sz w:val="22"/>
                <w:szCs w:val="22"/>
              </w:rPr>
            </w:r>
            <w:r w:rsidR="00232674">
              <w:rPr>
                <w:b/>
                <w:bCs/>
                <w:sz w:val="22"/>
                <w:szCs w:val="22"/>
              </w:rPr>
              <w:fldChar w:fldCharType="separate"/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sz w:val="22"/>
                <w:szCs w:val="22"/>
              </w:rPr>
              <w:fldChar w:fldCharType="end"/>
            </w:r>
            <w:bookmarkEnd w:id="17"/>
          </w:p>
          <w:p w14:paraId="2AB8C8EC" w14:textId="77777777" w:rsidR="00045857" w:rsidRDefault="00045857" w:rsidP="00206CE0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0E00C02F" w14:textId="7531988B" w:rsidR="00045857" w:rsidRDefault="00000000" w:rsidP="00206CE0">
            <w:pPr>
              <w:spacing w:before="40" w:after="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Email:</w:t>
            </w:r>
            <w:r w:rsidR="00206CE0">
              <w:rPr>
                <w:b/>
                <w:bCs/>
                <w:sz w:val="22"/>
                <w:szCs w:val="22"/>
              </w:rPr>
              <w:t xml:space="preserve">  </w:t>
            </w:r>
            <w:r w:rsidR="00232674">
              <w:rPr>
                <w:b/>
                <w:bCs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8" w:name="Text22"/>
            <w:r w:rsidR="00232674">
              <w:rPr>
                <w:b/>
                <w:bCs/>
                <w:sz w:val="22"/>
                <w:szCs w:val="22"/>
              </w:rPr>
              <w:instrText xml:space="preserve"> FORMTEXT </w:instrText>
            </w:r>
            <w:r w:rsidR="00232674">
              <w:rPr>
                <w:b/>
                <w:bCs/>
                <w:sz w:val="22"/>
                <w:szCs w:val="22"/>
              </w:rPr>
            </w:r>
            <w:r w:rsidR="00232674">
              <w:rPr>
                <w:b/>
                <w:bCs/>
                <w:sz w:val="22"/>
                <w:szCs w:val="22"/>
              </w:rPr>
              <w:fldChar w:fldCharType="separate"/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sz w:val="22"/>
                <w:szCs w:val="22"/>
              </w:rPr>
              <w:fldChar w:fldCharType="end"/>
            </w:r>
            <w:bookmarkEnd w:id="18"/>
          </w:p>
        </w:tc>
      </w:tr>
      <w:tr w:rsidR="00045857" w14:paraId="17F8CCE3" w14:textId="77777777" w:rsidTr="00206CE0">
        <w:trPr>
          <w:trHeight w:val="1080"/>
        </w:trPr>
        <w:tc>
          <w:tcPr>
            <w:tcW w:w="2940" w:type="dxa"/>
          </w:tcPr>
          <w:p w14:paraId="2A014E1B" w14:textId="77777777" w:rsidR="00045857" w:rsidRDefault="00000000" w:rsidP="00206CE0">
            <w:pPr>
              <w:spacing w:before="40" w:after="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Reservations</w:t>
            </w:r>
            <w:r>
              <w:rPr>
                <w:sz w:val="22"/>
                <w:szCs w:val="22"/>
              </w:rPr>
              <w:t xml:space="preserve"> Contact</w:t>
            </w:r>
          </w:p>
        </w:tc>
        <w:tc>
          <w:tcPr>
            <w:tcW w:w="6870" w:type="dxa"/>
          </w:tcPr>
          <w:p w14:paraId="0F1E2C84" w14:textId="0AB5F0AE" w:rsidR="00045857" w:rsidRDefault="00000000" w:rsidP="00206CE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Phone:</w:t>
            </w:r>
            <w:r w:rsidR="00206CE0">
              <w:rPr>
                <w:b/>
                <w:bCs/>
                <w:sz w:val="22"/>
                <w:szCs w:val="22"/>
              </w:rPr>
              <w:t xml:space="preserve"> </w:t>
            </w:r>
            <w:r w:rsidR="00232674">
              <w:rPr>
                <w:b/>
                <w:bCs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9" w:name="Text23"/>
            <w:r w:rsidR="00232674">
              <w:rPr>
                <w:b/>
                <w:bCs/>
                <w:sz w:val="22"/>
                <w:szCs w:val="22"/>
              </w:rPr>
              <w:instrText xml:space="preserve"> FORMTEXT </w:instrText>
            </w:r>
            <w:r w:rsidR="00232674">
              <w:rPr>
                <w:b/>
                <w:bCs/>
                <w:sz w:val="22"/>
                <w:szCs w:val="22"/>
              </w:rPr>
            </w:r>
            <w:r w:rsidR="00232674">
              <w:rPr>
                <w:b/>
                <w:bCs/>
                <w:sz w:val="22"/>
                <w:szCs w:val="22"/>
              </w:rPr>
              <w:fldChar w:fldCharType="separate"/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sz w:val="22"/>
                <w:szCs w:val="22"/>
              </w:rPr>
              <w:fldChar w:fldCharType="end"/>
            </w:r>
            <w:bookmarkEnd w:id="19"/>
          </w:p>
          <w:p w14:paraId="139E7B1A" w14:textId="77777777" w:rsidR="00045857" w:rsidRDefault="00045857" w:rsidP="00206CE0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41E5624C" w14:textId="03D5D92F" w:rsidR="00045857" w:rsidRDefault="00000000" w:rsidP="00206CE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Email:</w:t>
            </w:r>
            <w:r w:rsidR="00206CE0">
              <w:rPr>
                <w:b/>
                <w:bCs/>
                <w:sz w:val="22"/>
                <w:szCs w:val="22"/>
              </w:rPr>
              <w:t xml:space="preserve">  </w:t>
            </w:r>
            <w:r w:rsidR="00232674">
              <w:rPr>
                <w:b/>
                <w:bCs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0" w:name="Text24"/>
            <w:r w:rsidR="00232674">
              <w:rPr>
                <w:b/>
                <w:bCs/>
                <w:sz w:val="22"/>
                <w:szCs w:val="22"/>
              </w:rPr>
              <w:instrText xml:space="preserve"> FORMTEXT </w:instrText>
            </w:r>
            <w:r w:rsidR="00232674">
              <w:rPr>
                <w:b/>
                <w:bCs/>
                <w:sz w:val="22"/>
                <w:szCs w:val="22"/>
              </w:rPr>
            </w:r>
            <w:r w:rsidR="00232674">
              <w:rPr>
                <w:b/>
                <w:bCs/>
                <w:sz w:val="22"/>
                <w:szCs w:val="22"/>
              </w:rPr>
              <w:fldChar w:fldCharType="separate"/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sz w:val="22"/>
                <w:szCs w:val="22"/>
              </w:rPr>
              <w:fldChar w:fldCharType="end"/>
            </w:r>
            <w:bookmarkEnd w:id="20"/>
          </w:p>
        </w:tc>
      </w:tr>
      <w:tr w:rsidR="00045857" w14:paraId="7A7EACB2" w14:textId="77777777" w:rsidTr="00206CE0">
        <w:trPr>
          <w:trHeight w:val="1040"/>
        </w:trPr>
        <w:tc>
          <w:tcPr>
            <w:tcW w:w="2940" w:type="dxa"/>
          </w:tcPr>
          <w:p w14:paraId="3ED8DAAF" w14:textId="77777777" w:rsidR="00045857" w:rsidRDefault="00000000" w:rsidP="00206CE0">
            <w:pPr>
              <w:spacing w:before="40" w:after="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Accounts</w:t>
            </w:r>
            <w:r>
              <w:rPr>
                <w:sz w:val="22"/>
                <w:szCs w:val="22"/>
              </w:rPr>
              <w:t xml:space="preserve"> Contact</w:t>
            </w:r>
          </w:p>
        </w:tc>
        <w:tc>
          <w:tcPr>
            <w:tcW w:w="6870" w:type="dxa"/>
          </w:tcPr>
          <w:p w14:paraId="5D1C1C41" w14:textId="3DF99127" w:rsidR="00045857" w:rsidRDefault="00000000" w:rsidP="00206CE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Phone:</w:t>
            </w:r>
            <w:r w:rsidR="00206CE0">
              <w:rPr>
                <w:b/>
                <w:bCs/>
                <w:sz w:val="22"/>
                <w:szCs w:val="22"/>
              </w:rPr>
              <w:t xml:space="preserve"> </w:t>
            </w:r>
            <w:r w:rsidR="00232674">
              <w:rPr>
                <w:b/>
                <w:bCs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1" w:name="Text25"/>
            <w:r w:rsidR="00232674">
              <w:rPr>
                <w:b/>
                <w:bCs/>
                <w:sz w:val="22"/>
                <w:szCs w:val="22"/>
              </w:rPr>
              <w:instrText xml:space="preserve"> FORMTEXT </w:instrText>
            </w:r>
            <w:r w:rsidR="00232674">
              <w:rPr>
                <w:b/>
                <w:bCs/>
                <w:sz w:val="22"/>
                <w:szCs w:val="22"/>
              </w:rPr>
            </w:r>
            <w:r w:rsidR="00232674">
              <w:rPr>
                <w:b/>
                <w:bCs/>
                <w:sz w:val="22"/>
                <w:szCs w:val="22"/>
              </w:rPr>
              <w:fldChar w:fldCharType="separate"/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sz w:val="22"/>
                <w:szCs w:val="22"/>
              </w:rPr>
              <w:fldChar w:fldCharType="end"/>
            </w:r>
            <w:bookmarkEnd w:id="21"/>
          </w:p>
          <w:p w14:paraId="1A74D98F" w14:textId="77777777" w:rsidR="00045857" w:rsidRDefault="00045857" w:rsidP="00206CE0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0FCB04AA" w14:textId="50D77F44" w:rsidR="00045857" w:rsidRDefault="00000000" w:rsidP="00206CE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Email:</w:t>
            </w:r>
            <w:r w:rsidR="00206CE0">
              <w:rPr>
                <w:b/>
                <w:bCs/>
                <w:sz w:val="22"/>
                <w:szCs w:val="22"/>
              </w:rPr>
              <w:t xml:space="preserve">  </w:t>
            </w:r>
            <w:r w:rsidR="00232674">
              <w:rPr>
                <w:b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2" w:name="Text26"/>
            <w:r w:rsidR="00232674">
              <w:rPr>
                <w:b/>
                <w:bCs/>
                <w:sz w:val="22"/>
                <w:szCs w:val="22"/>
              </w:rPr>
              <w:instrText xml:space="preserve"> FORMTEXT </w:instrText>
            </w:r>
            <w:r w:rsidR="00232674">
              <w:rPr>
                <w:b/>
                <w:bCs/>
                <w:sz w:val="22"/>
                <w:szCs w:val="22"/>
              </w:rPr>
            </w:r>
            <w:r w:rsidR="00232674">
              <w:rPr>
                <w:b/>
                <w:bCs/>
                <w:sz w:val="22"/>
                <w:szCs w:val="22"/>
              </w:rPr>
              <w:fldChar w:fldCharType="separate"/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noProof/>
                <w:sz w:val="22"/>
                <w:szCs w:val="22"/>
              </w:rPr>
              <w:t> </w:t>
            </w:r>
            <w:r w:rsidR="00232674">
              <w:rPr>
                <w:b/>
                <w:bCs/>
                <w:sz w:val="22"/>
                <w:szCs w:val="22"/>
              </w:rPr>
              <w:fldChar w:fldCharType="end"/>
            </w:r>
            <w:bookmarkEnd w:id="22"/>
          </w:p>
        </w:tc>
      </w:tr>
      <w:tr w:rsidR="00045857" w14:paraId="2C2EE262" w14:textId="77777777" w:rsidTr="00206CE0">
        <w:trPr>
          <w:trHeight w:val="765"/>
        </w:trPr>
        <w:tc>
          <w:tcPr>
            <w:tcW w:w="2940" w:type="dxa"/>
          </w:tcPr>
          <w:p w14:paraId="2F65361B" w14:textId="4D88A65A" w:rsidR="00045857" w:rsidRDefault="00232674" w:rsidP="00206CE0">
            <w:pPr>
              <w:spacing w:before="40" w:after="40"/>
              <w:rPr>
                <w:i/>
                <w:i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Rates</w:t>
            </w:r>
            <w:r>
              <w:rPr>
                <w:sz w:val="22"/>
                <w:szCs w:val="22"/>
              </w:rPr>
              <w:t xml:space="preserve"> Submission Emai</w:t>
            </w:r>
            <w:r>
              <w:rPr>
                <w:b/>
                <w:bCs/>
                <w:sz w:val="22"/>
                <w:szCs w:val="22"/>
              </w:rPr>
              <w:t>l</w:t>
            </w:r>
          </w:p>
        </w:tc>
        <w:tc>
          <w:tcPr>
            <w:tcW w:w="6870" w:type="dxa"/>
          </w:tcPr>
          <w:p w14:paraId="58D98778" w14:textId="1BA042C9" w:rsidR="00045857" w:rsidRDefault="00232674" w:rsidP="00206CE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3" w:name="Text28"/>
            <w:r>
              <w:rPr>
                <w:b/>
                <w:bCs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bookmarkEnd w:id="23"/>
          </w:p>
        </w:tc>
      </w:tr>
      <w:tr w:rsidR="00232674" w14:paraId="43514327" w14:textId="77777777" w:rsidTr="00206CE0">
        <w:trPr>
          <w:trHeight w:val="765"/>
        </w:trPr>
        <w:tc>
          <w:tcPr>
            <w:tcW w:w="2940" w:type="dxa"/>
          </w:tcPr>
          <w:p w14:paraId="36C4D7FD" w14:textId="77777777" w:rsidR="00232674" w:rsidRDefault="00232674" w:rsidP="00206CE0">
            <w:pPr>
              <w:spacing w:before="40" w:after="4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Hotel Chain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  <w:p w14:paraId="1FF79711" w14:textId="389EC640" w:rsidR="00232674" w:rsidRDefault="00232674" w:rsidP="00206CE0">
            <w:pPr>
              <w:rPr>
                <w:b/>
                <w:b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(if applicable)</w:t>
            </w:r>
          </w:p>
        </w:tc>
        <w:tc>
          <w:tcPr>
            <w:tcW w:w="6870" w:type="dxa"/>
          </w:tcPr>
          <w:p w14:paraId="786B315A" w14:textId="5EA3C33E" w:rsidR="00232674" w:rsidRDefault="00232674" w:rsidP="00206CE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4" w:name="Text36"/>
            <w:r>
              <w:rPr>
                <w:b/>
                <w:bCs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bookmarkEnd w:id="24"/>
          </w:p>
        </w:tc>
      </w:tr>
      <w:tr w:rsidR="00045857" w14:paraId="57AB7B0A" w14:textId="77777777" w:rsidTr="00206CE0">
        <w:trPr>
          <w:trHeight w:val="645"/>
        </w:trPr>
        <w:tc>
          <w:tcPr>
            <w:tcW w:w="2940" w:type="dxa"/>
          </w:tcPr>
          <w:p w14:paraId="1DAF90A3" w14:textId="77777777" w:rsidR="00045857" w:rsidRDefault="00000000" w:rsidP="00206CE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Web Address</w:t>
            </w:r>
          </w:p>
        </w:tc>
        <w:tc>
          <w:tcPr>
            <w:tcW w:w="6870" w:type="dxa"/>
          </w:tcPr>
          <w:p w14:paraId="734C782E" w14:textId="2F3FEE05" w:rsidR="00045857" w:rsidRDefault="00232674" w:rsidP="00206CE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5" w:name="Text29"/>
            <w:r>
              <w:rPr>
                <w:b/>
                <w:bCs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bookmarkEnd w:id="25"/>
          </w:p>
        </w:tc>
      </w:tr>
      <w:tr w:rsidR="00045857" w14:paraId="699B973C" w14:textId="77777777" w:rsidTr="00206CE0">
        <w:trPr>
          <w:trHeight w:val="1091"/>
        </w:trPr>
        <w:tc>
          <w:tcPr>
            <w:tcW w:w="2940" w:type="dxa"/>
          </w:tcPr>
          <w:p w14:paraId="689C11E9" w14:textId="77777777" w:rsidR="00045857" w:rsidRDefault="00000000" w:rsidP="00206CE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Reception Hours</w:t>
            </w:r>
          </w:p>
        </w:tc>
        <w:tc>
          <w:tcPr>
            <w:tcW w:w="6870" w:type="dxa"/>
          </w:tcPr>
          <w:p w14:paraId="46680B55" w14:textId="150BA9ED" w:rsidR="00045857" w:rsidRDefault="00000000" w:rsidP="00206CE0">
            <w:pPr>
              <w:spacing w:before="40" w:after="40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Monday to Friday:</w:t>
            </w:r>
            <w:r w:rsidR="00206CE0">
              <w:rPr>
                <w:i/>
                <w:iCs/>
                <w:sz w:val="22"/>
                <w:szCs w:val="22"/>
              </w:rPr>
              <w:t xml:space="preserve"> </w:t>
            </w:r>
            <w:r w:rsidR="00232674">
              <w:rPr>
                <w:i/>
                <w:iCs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6" w:name="Text30"/>
            <w:r w:rsidR="00232674">
              <w:rPr>
                <w:i/>
                <w:iCs/>
                <w:sz w:val="22"/>
                <w:szCs w:val="22"/>
              </w:rPr>
              <w:instrText xml:space="preserve"> FORMTEXT </w:instrText>
            </w:r>
            <w:r w:rsidR="00232674">
              <w:rPr>
                <w:i/>
                <w:iCs/>
                <w:sz w:val="22"/>
                <w:szCs w:val="22"/>
              </w:rPr>
            </w:r>
            <w:r w:rsidR="00232674">
              <w:rPr>
                <w:i/>
                <w:iCs/>
                <w:sz w:val="22"/>
                <w:szCs w:val="22"/>
              </w:rPr>
              <w:fldChar w:fldCharType="separate"/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sz w:val="22"/>
                <w:szCs w:val="22"/>
              </w:rPr>
              <w:fldChar w:fldCharType="end"/>
            </w:r>
            <w:bookmarkEnd w:id="26"/>
          </w:p>
          <w:p w14:paraId="2087A71B" w14:textId="7B82A796" w:rsidR="00045857" w:rsidRDefault="00000000" w:rsidP="00206CE0">
            <w:pPr>
              <w:spacing w:before="40" w:after="40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Saturday:</w:t>
            </w:r>
            <w:r w:rsidR="00206CE0">
              <w:rPr>
                <w:i/>
                <w:iCs/>
                <w:sz w:val="22"/>
                <w:szCs w:val="22"/>
              </w:rPr>
              <w:t xml:space="preserve"> </w:t>
            </w:r>
            <w:r w:rsidR="00232674">
              <w:rPr>
                <w:i/>
                <w:iCs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27" w:name="Text31"/>
            <w:r w:rsidR="00232674">
              <w:rPr>
                <w:i/>
                <w:iCs/>
                <w:sz w:val="22"/>
                <w:szCs w:val="22"/>
              </w:rPr>
              <w:instrText xml:space="preserve"> FORMTEXT </w:instrText>
            </w:r>
            <w:r w:rsidR="00232674">
              <w:rPr>
                <w:i/>
                <w:iCs/>
                <w:sz w:val="22"/>
                <w:szCs w:val="22"/>
              </w:rPr>
            </w:r>
            <w:r w:rsidR="00232674">
              <w:rPr>
                <w:i/>
                <w:iCs/>
                <w:sz w:val="22"/>
                <w:szCs w:val="22"/>
              </w:rPr>
              <w:fldChar w:fldCharType="separate"/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sz w:val="22"/>
                <w:szCs w:val="22"/>
              </w:rPr>
              <w:fldChar w:fldCharType="end"/>
            </w:r>
            <w:bookmarkEnd w:id="27"/>
          </w:p>
          <w:p w14:paraId="0F226784" w14:textId="4015D14B" w:rsidR="00045857" w:rsidRDefault="00000000" w:rsidP="00206CE0">
            <w:pPr>
              <w:spacing w:before="40" w:after="40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Sunday: </w:t>
            </w:r>
            <w:r w:rsidR="00206CE0">
              <w:rPr>
                <w:i/>
                <w:iCs/>
                <w:sz w:val="22"/>
                <w:szCs w:val="22"/>
              </w:rPr>
              <w:t xml:space="preserve">  </w:t>
            </w:r>
            <w:r w:rsidR="00232674">
              <w:rPr>
                <w:i/>
                <w:iCs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8" w:name="Text32"/>
            <w:r w:rsidR="00232674">
              <w:rPr>
                <w:i/>
                <w:iCs/>
                <w:sz w:val="22"/>
                <w:szCs w:val="22"/>
              </w:rPr>
              <w:instrText xml:space="preserve"> FORMTEXT </w:instrText>
            </w:r>
            <w:r w:rsidR="00232674">
              <w:rPr>
                <w:i/>
                <w:iCs/>
                <w:sz w:val="22"/>
                <w:szCs w:val="22"/>
              </w:rPr>
            </w:r>
            <w:r w:rsidR="00232674">
              <w:rPr>
                <w:i/>
                <w:iCs/>
                <w:sz w:val="22"/>
                <w:szCs w:val="22"/>
              </w:rPr>
              <w:fldChar w:fldCharType="separate"/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noProof/>
                <w:sz w:val="22"/>
                <w:szCs w:val="22"/>
              </w:rPr>
              <w:t> </w:t>
            </w:r>
            <w:r w:rsidR="00232674">
              <w:rPr>
                <w:i/>
                <w:iCs/>
                <w:sz w:val="22"/>
                <w:szCs w:val="22"/>
              </w:rPr>
              <w:fldChar w:fldCharType="end"/>
            </w:r>
            <w:bookmarkEnd w:id="28"/>
          </w:p>
          <w:p w14:paraId="35E9E8FA" w14:textId="77777777" w:rsidR="00045857" w:rsidRDefault="00045857" w:rsidP="00206CE0">
            <w:pPr>
              <w:spacing w:before="40" w:after="40"/>
              <w:rPr>
                <w:i/>
                <w:iCs/>
                <w:sz w:val="22"/>
                <w:szCs w:val="22"/>
              </w:rPr>
            </w:pPr>
          </w:p>
        </w:tc>
      </w:tr>
      <w:tr w:rsidR="00045857" w14:paraId="761C4B0C" w14:textId="77777777" w:rsidTr="00206CE0">
        <w:trPr>
          <w:trHeight w:val="540"/>
        </w:trPr>
        <w:tc>
          <w:tcPr>
            <w:tcW w:w="2940" w:type="dxa"/>
          </w:tcPr>
          <w:p w14:paraId="1105BF87" w14:textId="5A71CCCE" w:rsidR="00045857" w:rsidRDefault="00232674" w:rsidP="00206CE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Check In Time</w:t>
            </w:r>
          </w:p>
        </w:tc>
        <w:tc>
          <w:tcPr>
            <w:tcW w:w="6870" w:type="dxa"/>
          </w:tcPr>
          <w:p w14:paraId="249152A5" w14:textId="4EE3DA3B" w:rsidR="00045857" w:rsidRDefault="00232674" w:rsidP="00206CE0">
            <w:pPr>
              <w:spacing w:before="40" w:after="40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9" w:name="Text33"/>
            <w:r>
              <w:rPr>
                <w:i/>
                <w:iCs/>
                <w:sz w:val="22"/>
                <w:szCs w:val="22"/>
              </w:rPr>
              <w:instrText xml:space="preserve"> FORMTEXT </w:instrTex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  <w:fldChar w:fldCharType="separate"/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sz w:val="22"/>
                <w:szCs w:val="22"/>
              </w:rPr>
              <w:fldChar w:fldCharType="end"/>
            </w:r>
            <w:bookmarkEnd w:id="29"/>
          </w:p>
        </w:tc>
      </w:tr>
      <w:tr w:rsidR="00232674" w14:paraId="679AFCEC" w14:textId="77777777" w:rsidTr="00206CE0">
        <w:trPr>
          <w:trHeight w:val="540"/>
        </w:trPr>
        <w:tc>
          <w:tcPr>
            <w:tcW w:w="2940" w:type="dxa"/>
          </w:tcPr>
          <w:p w14:paraId="7FCCBBE0" w14:textId="3FFE8E1C" w:rsidR="00232674" w:rsidRDefault="00232674" w:rsidP="00206CE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Check Out Time</w:t>
            </w:r>
          </w:p>
        </w:tc>
        <w:tc>
          <w:tcPr>
            <w:tcW w:w="6870" w:type="dxa"/>
          </w:tcPr>
          <w:p w14:paraId="6C508213" w14:textId="309F62E7" w:rsidR="00232674" w:rsidRDefault="00232674" w:rsidP="00206CE0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0" w:name="Text34"/>
            <w:r>
              <w:rPr>
                <w:i/>
                <w:iCs/>
                <w:sz w:val="22"/>
                <w:szCs w:val="22"/>
              </w:rPr>
              <w:instrText xml:space="preserve"> FORMTEXT </w:instrTex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  <w:fldChar w:fldCharType="separate"/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sz w:val="22"/>
                <w:szCs w:val="22"/>
              </w:rPr>
              <w:fldChar w:fldCharType="end"/>
            </w:r>
            <w:bookmarkEnd w:id="30"/>
          </w:p>
        </w:tc>
      </w:tr>
      <w:tr w:rsidR="00045857" w14:paraId="4150FDD1" w14:textId="77777777" w:rsidTr="00206CE0">
        <w:trPr>
          <w:trHeight w:val="788"/>
        </w:trPr>
        <w:tc>
          <w:tcPr>
            <w:tcW w:w="2940" w:type="dxa"/>
          </w:tcPr>
          <w:p w14:paraId="3677F3A9" w14:textId="77777777" w:rsidR="00045857" w:rsidRDefault="00000000" w:rsidP="00206CE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Please advise your after hours check in procedure:</w:t>
            </w:r>
          </w:p>
        </w:tc>
        <w:tc>
          <w:tcPr>
            <w:tcW w:w="6870" w:type="dxa"/>
          </w:tcPr>
          <w:p w14:paraId="32CB6E3E" w14:textId="149742BD" w:rsidR="00045857" w:rsidRDefault="00232674" w:rsidP="00206CE0">
            <w:pPr>
              <w:spacing w:before="40" w:after="40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1" w:name="Text35"/>
            <w:r>
              <w:rPr>
                <w:i/>
                <w:iCs/>
                <w:sz w:val="22"/>
                <w:szCs w:val="22"/>
              </w:rPr>
              <w:instrText xml:space="preserve"> FORMTEXT </w:instrTex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  <w:fldChar w:fldCharType="separate"/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noProof/>
                <w:sz w:val="22"/>
                <w:szCs w:val="22"/>
              </w:rPr>
              <w:t> </w:t>
            </w:r>
            <w:r>
              <w:rPr>
                <w:i/>
                <w:iCs/>
                <w:sz w:val="22"/>
                <w:szCs w:val="22"/>
              </w:rPr>
              <w:fldChar w:fldCharType="end"/>
            </w:r>
            <w:bookmarkEnd w:id="31"/>
          </w:p>
        </w:tc>
      </w:tr>
      <w:tr w:rsidR="00045857" w14:paraId="69E5B809" w14:textId="77777777" w:rsidTr="00206CE0">
        <w:trPr>
          <w:trHeight w:val="795"/>
        </w:trPr>
        <w:tc>
          <w:tcPr>
            <w:tcW w:w="2940" w:type="dxa"/>
          </w:tcPr>
          <w:p w14:paraId="5B2604BB" w14:textId="77777777" w:rsidR="00045857" w:rsidRDefault="00000000" w:rsidP="00206CE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Property Star Rating</w:t>
            </w:r>
          </w:p>
        </w:tc>
        <w:tc>
          <w:tcPr>
            <w:tcW w:w="6870" w:type="dxa"/>
          </w:tcPr>
          <w:p w14:paraId="5C90508D" w14:textId="21B78E7E" w:rsidR="00045857" w:rsidRDefault="00206CE0" w:rsidP="00206CE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1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32"/>
            <w:r>
              <w:rPr>
                <w:sz w:val="22"/>
                <w:szCs w:val="22"/>
              </w:rPr>
              <w:t xml:space="preserve"> 3 Star           </w:t>
            </w:r>
            <w:r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2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33"/>
            <w:r>
              <w:rPr>
                <w:sz w:val="22"/>
                <w:szCs w:val="22"/>
              </w:rPr>
              <w:t xml:space="preserve"> 3.5 Star          </w:t>
            </w:r>
          </w:p>
          <w:p w14:paraId="276F0A2A" w14:textId="67B45908" w:rsidR="00045857" w:rsidRDefault="00206CE0" w:rsidP="00206CE0">
            <w:pPr>
              <w:spacing w:before="40" w:after="40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3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34"/>
            <w:r>
              <w:rPr>
                <w:sz w:val="22"/>
                <w:szCs w:val="22"/>
              </w:rPr>
              <w:t xml:space="preserve"> 4 Star           </w:t>
            </w:r>
            <w:r>
              <w:rPr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4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35"/>
            <w:r>
              <w:rPr>
                <w:sz w:val="22"/>
                <w:szCs w:val="22"/>
              </w:rPr>
              <w:t xml:space="preserve"> 4.5 Star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5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36"/>
            <w:r>
              <w:rPr>
                <w:sz w:val="22"/>
                <w:szCs w:val="22"/>
              </w:rPr>
              <w:t xml:space="preserve"> 5 Star</w:t>
            </w:r>
          </w:p>
        </w:tc>
      </w:tr>
    </w:tbl>
    <w:p w14:paraId="6E4B0D7B" w14:textId="7BDA7D30" w:rsidR="00232674" w:rsidRDefault="00206CE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990000"/>
          <w:sz w:val="28"/>
          <w:szCs w:val="28"/>
        </w:rPr>
      </w:pPr>
      <w:r>
        <w:rPr>
          <w:b/>
          <w:bCs/>
          <w:color w:val="990000"/>
          <w:sz w:val="28"/>
          <w:szCs w:val="28"/>
        </w:rPr>
        <w:t>Incoming Owner</w:t>
      </w:r>
    </w:p>
    <w:p w14:paraId="51AE0114" w14:textId="77777777" w:rsidR="00232674" w:rsidRDefault="00232674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990000"/>
          <w:sz w:val="28"/>
          <w:szCs w:val="28"/>
        </w:rPr>
      </w:pPr>
    </w:p>
    <w:p w14:paraId="2463F8F4" w14:textId="77777777" w:rsidR="00232674" w:rsidRDefault="00232674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990000"/>
          <w:sz w:val="28"/>
          <w:szCs w:val="28"/>
        </w:rPr>
      </w:pPr>
    </w:p>
    <w:p w14:paraId="4F7949A0" w14:textId="77777777" w:rsidR="00206CE0" w:rsidRDefault="00206CE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990000"/>
          <w:sz w:val="28"/>
          <w:szCs w:val="28"/>
        </w:rPr>
      </w:pPr>
    </w:p>
    <w:p w14:paraId="2CD215C0" w14:textId="70DC536C" w:rsidR="00045857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990000"/>
          <w:sz w:val="28"/>
          <w:szCs w:val="28"/>
        </w:rPr>
      </w:pPr>
      <w:r>
        <w:rPr>
          <w:b/>
          <w:bCs/>
          <w:color w:val="990000"/>
          <w:sz w:val="28"/>
          <w:szCs w:val="28"/>
        </w:rPr>
        <w:lastRenderedPageBreak/>
        <w:t>Payment Method - Incoming Owner</w:t>
      </w:r>
    </w:p>
    <w:p w14:paraId="1299307C" w14:textId="77777777" w:rsidR="00045857" w:rsidRDefault="00045857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660000"/>
        </w:rPr>
      </w:pPr>
    </w:p>
    <w:p w14:paraId="19E5AE56" w14:textId="77777777" w:rsidR="00045857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Option 1 - ☐</w:t>
      </w:r>
      <w:r>
        <w:rPr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 xml:space="preserve">EFT </w:t>
      </w:r>
      <w:r>
        <w:rPr>
          <w:b/>
          <w:bCs/>
          <w:sz w:val="22"/>
          <w:szCs w:val="22"/>
        </w:rPr>
        <w:t>P</w:t>
      </w:r>
      <w:r>
        <w:rPr>
          <w:b/>
          <w:bCs/>
          <w:color w:val="000000"/>
          <w:sz w:val="22"/>
          <w:szCs w:val="22"/>
        </w:rPr>
        <w:t>ayment</w:t>
      </w:r>
      <w:r>
        <w:rPr>
          <w:color w:val="000000"/>
          <w:sz w:val="22"/>
          <w:szCs w:val="22"/>
        </w:rPr>
        <w:tab/>
      </w:r>
    </w:p>
    <w:tbl>
      <w:tblPr>
        <w:tblStyle w:val="afa"/>
        <w:tblW w:w="10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3543"/>
        <w:gridCol w:w="2410"/>
        <w:gridCol w:w="3367"/>
      </w:tblGrid>
      <w:tr w:rsidR="00045857" w14:paraId="1BC9B833" w14:textId="77777777">
        <w:trPr>
          <w:trHeight w:val="851"/>
        </w:trPr>
        <w:tc>
          <w:tcPr>
            <w:tcW w:w="988" w:type="dxa"/>
          </w:tcPr>
          <w:p w14:paraId="1B5DCFF1" w14:textId="77777777" w:rsidR="0004585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Bank: </w:t>
            </w:r>
          </w:p>
          <w:p w14:paraId="78FF1AF4" w14:textId="77777777" w:rsidR="00045857" w:rsidRDefault="00045857">
            <w:pPr>
              <w:rPr>
                <w:color w:val="000000"/>
              </w:rPr>
            </w:pPr>
          </w:p>
        </w:tc>
        <w:tc>
          <w:tcPr>
            <w:tcW w:w="3543" w:type="dxa"/>
          </w:tcPr>
          <w:p w14:paraId="6DB9EAA3" w14:textId="6BBE89E5" w:rsidR="00045857" w:rsidRDefault="00206CE0">
            <w:pPr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7" w:name="Text39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37"/>
          </w:p>
        </w:tc>
        <w:tc>
          <w:tcPr>
            <w:tcW w:w="2410" w:type="dxa"/>
          </w:tcPr>
          <w:p w14:paraId="106B73EB" w14:textId="77777777" w:rsidR="00045857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Account Name:</w:t>
            </w:r>
          </w:p>
        </w:tc>
        <w:tc>
          <w:tcPr>
            <w:tcW w:w="3367" w:type="dxa"/>
          </w:tcPr>
          <w:p w14:paraId="054AA5DD" w14:textId="7ED2A4A9" w:rsidR="00045857" w:rsidRDefault="00206CE0">
            <w:pPr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8" w:name="Text40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38"/>
            <w:r>
              <w:rPr>
                <w:color w:val="000000"/>
              </w:rPr>
              <w:t> </w:t>
            </w:r>
          </w:p>
        </w:tc>
      </w:tr>
      <w:tr w:rsidR="00045857" w14:paraId="07ED1168" w14:textId="77777777">
        <w:trPr>
          <w:trHeight w:val="851"/>
        </w:trPr>
        <w:tc>
          <w:tcPr>
            <w:tcW w:w="988" w:type="dxa"/>
          </w:tcPr>
          <w:p w14:paraId="24AC36C0" w14:textId="77777777" w:rsidR="00045857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BSB:</w:t>
            </w:r>
          </w:p>
        </w:tc>
        <w:tc>
          <w:tcPr>
            <w:tcW w:w="3543" w:type="dxa"/>
          </w:tcPr>
          <w:p w14:paraId="7DBD1C64" w14:textId="48E48E99" w:rsidR="00045857" w:rsidRDefault="00206CE0">
            <w:pPr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9" w:name="Text41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39"/>
            <w:r>
              <w:rPr>
                <w:color w:val="000000"/>
              </w:rPr>
              <w:t>  </w:t>
            </w:r>
          </w:p>
          <w:p w14:paraId="5AF734D1" w14:textId="77777777" w:rsidR="00045857" w:rsidRDefault="00045857">
            <w:pPr>
              <w:rPr>
                <w:color w:val="000000"/>
              </w:rPr>
            </w:pPr>
          </w:p>
        </w:tc>
        <w:tc>
          <w:tcPr>
            <w:tcW w:w="2410" w:type="dxa"/>
          </w:tcPr>
          <w:p w14:paraId="58B225F1" w14:textId="77777777" w:rsidR="00045857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Account Number:</w:t>
            </w:r>
          </w:p>
        </w:tc>
        <w:tc>
          <w:tcPr>
            <w:tcW w:w="3367" w:type="dxa"/>
          </w:tcPr>
          <w:p w14:paraId="45667D98" w14:textId="056B2BAE" w:rsidR="00045857" w:rsidRDefault="00206CE0">
            <w:pPr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0" w:name="Text42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40"/>
            <w:r>
              <w:rPr>
                <w:color w:val="000000"/>
              </w:rPr>
              <w:t>  </w:t>
            </w:r>
          </w:p>
        </w:tc>
      </w:tr>
    </w:tbl>
    <w:p w14:paraId="2CC16673" w14:textId="77777777" w:rsidR="00045857" w:rsidRDefault="00045857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2840EF0" w14:textId="77777777" w:rsidR="0004585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b/>
          <w:bCs/>
        </w:rPr>
        <w:t xml:space="preserve">EFT payments </w:t>
      </w:r>
      <w:r>
        <w:t xml:space="preserve">are processed </w:t>
      </w:r>
      <w:r>
        <w:rPr>
          <w:b/>
          <w:bCs/>
          <w:color w:val="FF0000"/>
        </w:rPr>
        <w:t>twice</w:t>
      </w:r>
      <w:r>
        <w:t xml:space="preserve"> per month.</w:t>
      </w:r>
    </w:p>
    <w:p w14:paraId="6F3DD9C3" w14:textId="77777777" w:rsidR="00045857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/>
      </w:pPr>
      <w:r>
        <w:t xml:space="preserve">Bookings departing between </w:t>
      </w:r>
      <w:r>
        <w:rPr>
          <w:b/>
          <w:bCs/>
        </w:rPr>
        <w:t>1 – 15th of the month</w:t>
      </w:r>
      <w:r>
        <w:t xml:space="preserve"> – account paid the next business day after the </w:t>
      </w:r>
      <w:r>
        <w:rPr>
          <w:b/>
          <w:bCs/>
        </w:rPr>
        <w:t>21st of the month.</w:t>
      </w:r>
    </w:p>
    <w:p w14:paraId="32D8001B" w14:textId="77777777" w:rsidR="00045857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</w:pPr>
      <w:r>
        <w:t>Bookings departing between</w:t>
      </w:r>
      <w:r>
        <w:rPr>
          <w:b/>
          <w:bCs/>
        </w:rPr>
        <w:t xml:space="preserve"> 15 – 31st of the month</w:t>
      </w:r>
      <w:r>
        <w:t xml:space="preserve"> – account paid the next business day after the </w:t>
      </w:r>
      <w:r>
        <w:rPr>
          <w:b/>
          <w:bCs/>
        </w:rPr>
        <w:t>7th of the following month.</w:t>
      </w:r>
    </w:p>
    <w:p w14:paraId="2388E5CD" w14:textId="77777777" w:rsidR="00045857" w:rsidRDefault="00045857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</w:p>
    <w:p w14:paraId="55E4A2B8" w14:textId="4FF20CD6" w:rsidR="00045857" w:rsidRDefault="00000000">
      <w:p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Option 2 - Virtual Credit Card Payment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-   </w:t>
      </w:r>
      <w:r w:rsidR="00206CE0">
        <w:rPr>
          <w:sz w:val="22"/>
          <w:szCs w:val="22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6"/>
      <w:r w:rsidR="00206CE0">
        <w:rPr>
          <w:sz w:val="22"/>
          <w:szCs w:val="22"/>
        </w:rPr>
        <w:instrText xml:space="preserve"> FORMCHECKBOX </w:instrText>
      </w:r>
      <w:r w:rsidR="00206CE0">
        <w:rPr>
          <w:sz w:val="22"/>
          <w:szCs w:val="22"/>
        </w:rPr>
      </w:r>
      <w:r w:rsidR="00206CE0">
        <w:rPr>
          <w:sz w:val="22"/>
          <w:szCs w:val="22"/>
        </w:rPr>
        <w:fldChar w:fldCharType="separate"/>
      </w:r>
      <w:r w:rsidR="00206CE0">
        <w:rPr>
          <w:sz w:val="22"/>
          <w:szCs w:val="22"/>
        </w:rPr>
        <w:fldChar w:fldCharType="end"/>
      </w:r>
      <w:bookmarkEnd w:id="41"/>
      <w:r w:rsidR="00206CE0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AMEX  </w:t>
      </w:r>
      <w:r>
        <w:rPr>
          <w:sz w:val="22"/>
          <w:szCs w:val="22"/>
        </w:rPr>
        <w:t xml:space="preserve">   or   </w:t>
      </w:r>
      <w:r w:rsidR="00206CE0"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7"/>
      <w:r w:rsidR="00206CE0">
        <w:rPr>
          <w:sz w:val="22"/>
          <w:szCs w:val="22"/>
        </w:rPr>
        <w:instrText xml:space="preserve"> FORMCHECKBOX </w:instrText>
      </w:r>
      <w:r w:rsidR="00206CE0">
        <w:rPr>
          <w:sz w:val="22"/>
          <w:szCs w:val="22"/>
        </w:rPr>
      </w:r>
      <w:r w:rsidR="00206CE0">
        <w:rPr>
          <w:sz w:val="22"/>
          <w:szCs w:val="22"/>
        </w:rPr>
        <w:fldChar w:fldCharType="separate"/>
      </w:r>
      <w:r w:rsidR="00206CE0">
        <w:rPr>
          <w:sz w:val="22"/>
          <w:szCs w:val="22"/>
        </w:rPr>
        <w:fldChar w:fldCharType="end"/>
      </w:r>
      <w:bookmarkEnd w:id="42"/>
      <w:r w:rsidR="00206CE0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Mastercard </w:t>
      </w:r>
      <w:r>
        <w:rPr>
          <w:sz w:val="22"/>
          <w:szCs w:val="22"/>
        </w:rPr>
        <w:t xml:space="preserve">  </w:t>
      </w:r>
    </w:p>
    <w:p w14:paraId="3F433DFE" w14:textId="77777777" w:rsidR="00045857" w:rsidRDefault="00045857"/>
    <w:p w14:paraId="11AE0840" w14:textId="77777777" w:rsidR="00045857" w:rsidRDefault="00000000">
      <w:pPr>
        <w:rPr>
          <w:b/>
          <w:bCs/>
        </w:rPr>
      </w:pPr>
      <w:r>
        <w:t>Please advise</w:t>
      </w:r>
      <w:r>
        <w:rPr>
          <w:i/>
          <w:iCs/>
        </w:rPr>
        <w:t xml:space="preserve"> </w:t>
      </w:r>
      <w:r>
        <w:rPr>
          <w:b/>
          <w:bCs/>
        </w:rPr>
        <w:t>Merchant Name:</w:t>
      </w:r>
    </w:p>
    <w:p w14:paraId="5C7F43F5" w14:textId="77777777" w:rsidR="0004585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We </w:t>
      </w:r>
      <w:r>
        <w:rPr>
          <w:b/>
          <w:bCs/>
          <w:color w:val="FF0000"/>
        </w:rPr>
        <w:t xml:space="preserve">cannot </w:t>
      </w:r>
      <w:r>
        <w:t xml:space="preserve">accept surcharges or transaction fees to our credit card </w:t>
      </w:r>
      <w:r>
        <w:rPr>
          <w:b/>
          <w:bCs/>
          <w:color w:val="FF0000"/>
        </w:rPr>
        <w:t>Please note that if you choose credit card as the form of payment for your property, you agree to waive the credit card surcharge.</w:t>
      </w:r>
    </w:p>
    <w:p w14:paraId="195EFD80" w14:textId="77777777" w:rsidR="0004585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Please charge only the total authorised </w:t>
      </w:r>
      <w:r>
        <w:rPr>
          <w:b/>
          <w:bCs/>
        </w:rPr>
        <w:t xml:space="preserve">nett </w:t>
      </w:r>
      <w:r>
        <w:t>amount of the booking on</w:t>
      </w:r>
      <w:r>
        <w:rPr>
          <w:b/>
          <w:bCs/>
        </w:rPr>
        <w:t xml:space="preserve"> guest departure.</w:t>
      </w:r>
    </w:p>
    <w:p w14:paraId="6C2FD5C3" w14:textId="77777777" w:rsidR="00045857" w:rsidRDefault="00045857">
      <w:pPr>
        <w:rPr>
          <w:b/>
          <w:bCs/>
          <w:sz w:val="26"/>
          <w:szCs w:val="26"/>
        </w:rPr>
      </w:pPr>
    </w:p>
    <w:p w14:paraId="022897E0" w14:textId="732E5062" w:rsidR="00045857" w:rsidRDefault="00000000">
      <w:pPr>
        <w:rPr>
          <w:b/>
          <w:bCs/>
          <w:color w:val="990000"/>
          <w:sz w:val="28"/>
          <w:szCs w:val="28"/>
        </w:rPr>
      </w:pPr>
      <w:r>
        <w:rPr>
          <w:b/>
          <w:bCs/>
          <w:color w:val="990000"/>
          <w:sz w:val="28"/>
          <w:szCs w:val="28"/>
        </w:rPr>
        <w:t>Cancellation Policy - Incoming Owner</w:t>
      </w:r>
    </w:p>
    <w:p w14:paraId="6A570D6B" w14:textId="77777777" w:rsidR="00045857" w:rsidRDefault="00045857"/>
    <w:tbl>
      <w:tblPr>
        <w:tblStyle w:val="afb"/>
        <w:tblW w:w="102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80"/>
        <w:gridCol w:w="6210"/>
      </w:tblGrid>
      <w:tr w:rsidR="00045857" w14:paraId="30063490" w14:textId="77777777">
        <w:trPr>
          <w:trHeight w:val="1609"/>
        </w:trPr>
        <w:tc>
          <w:tcPr>
            <w:tcW w:w="4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AA9FAF" w14:textId="11B6AB5F" w:rsidR="0004585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What is your </w:t>
            </w:r>
            <w:r>
              <w:rPr>
                <w:b/>
                <w:bCs/>
                <w:sz w:val="22"/>
                <w:szCs w:val="22"/>
              </w:rPr>
              <w:t>Cancellation Policy?</w:t>
            </w: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CD6F0" w14:textId="16BE6667" w:rsidR="00045857" w:rsidRDefault="00206CE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8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43"/>
            <w:r>
              <w:rPr>
                <w:sz w:val="22"/>
                <w:szCs w:val="22"/>
              </w:rPr>
              <w:t xml:space="preserve"> Prior to 3pm on Day of Arrival  </w:t>
            </w:r>
          </w:p>
          <w:p w14:paraId="4B8E9146" w14:textId="77777777" w:rsidR="00045857" w:rsidRDefault="0000000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14:paraId="37680D56" w14:textId="4F0C925C" w:rsidR="00045857" w:rsidRDefault="00206CE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9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44"/>
            <w:r>
              <w:rPr>
                <w:sz w:val="22"/>
                <w:szCs w:val="22"/>
              </w:rPr>
              <w:t xml:space="preserve"> Prior to 2pm - 24 hours prior to Day of Arrival</w:t>
            </w:r>
          </w:p>
          <w:p w14:paraId="2DD46D17" w14:textId="77777777" w:rsidR="00045857" w:rsidRDefault="00045857">
            <w:pPr>
              <w:spacing w:before="0" w:after="0"/>
              <w:rPr>
                <w:sz w:val="22"/>
                <w:szCs w:val="22"/>
              </w:rPr>
            </w:pPr>
          </w:p>
          <w:p w14:paraId="4969E4D2" w14:textId="4DCA7E16" w:rsidR="00045857" w:rsidRDefault="00206CE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10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45"/>
            <w:r>
              <w:rPr>
                <w:sz w:val="22"/>
                <w:szCs w:val="22"/>
              </w:rPr>
              <w:t xml:space="preserve"> Other</w:t>
            </w:r>
          </w:p>
          <w:p w14:paraId="7E7C217B" w14:textId="77777777" w:rsidR="00045857" w:rsidRDefault="00045857">
            <w:pPr>
              <w:spacing w:before="0" w:after="0"/>
              <w:rPr>
                <w:sz w:val="22"/>
                <w:szCs w:val="22"/>
              </w:rPr>
            </w:pPr>
          </w:p>
          <w:p w14:paraId="7B1D59AD" w14:textId="77777777" w:rsidR="00045857" w:rsidRDefault="00045857">
            <w:pPr>
              <w:spacing w:before="0" w:after="0"/>
              <w:rPr>
                <w:sz w:val="22"/>
                <w:szCs w:val="22"/>
              </w:rPr>
            </w:pPr>
          </w:p>
        </w:tc>
      </w:tr>
      <w:tr w:rsidR="00045857" w14:paraId="533BB33F" w14:textId="77777777">
        <w:trPr>
          <w:trHeight w:val="1095"/>
        </w:trPr>
        <w:tc>
          <w:tcPr>
            <w:tcW w:w="4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1B55BF" w14:textId="77777777" w:rsidR="00045857" w:rsidRDefault="0000000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If selected</w:t>
            </w:r>
            <w:r>
              <w:rPr>
                <w:b/>
                <w:bCs/>
                <w:sz w:val="22"/>
                <w:szCs w:val="22"/>
              </w:rPr>
              <w:t xml:space="preserve"> “Other”</w:t>
            </w:r>
            <w:r>
              <w:rPr>
                <w:sz w:val="22"/>
                <w:szCs w:val="22"/>
              </w:rPr>
              <w:t xml:space="preserve"> for above question, please advise:</w:t>
            </w: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56DA2" w14:textId="127723FE" w:rsidR="00045857" w:rsidRDefault="00206CE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6" w:name="Text43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46"/>
          </w:p>
        </w:tc>
      </w:tr>
      <w:tr w:rsidR="00045857" w14:paraId="799BB220" w14:textId="77777777">
        <w:tc>
          <w:tcPr>
            <w:tcW w:w="4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85818" w14:textId="77777777" w:rsidR="00045857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If amended or cancelled within the penalty period, what </w:t>
            </w:r>
            <w:r>
              <w:rPr>
                <w:b/>
                <w:bCs/>
                <w:sz w:val="22"/>
                <w:szCs w:val="22"/>
              </w:rPr>
              <w:t>charges</w:t>
            </w:r>
            <w:r>
              <w:rPr>
                <w:sz w:val="22"/>
                <w:szCs w:val="22"/>
              </w:rPr>
              <w:t xml:space="preserve"> will apply for bookings of </w:t>
            </w:r>
            <w:r>
              <w:rPr>
                <w:b/>
                <w:bCs/>
                <w:i/>
                <w:iCs/>
                <w:sz w:val="22"/>
                <w:szCs w:val="22"/>
              </w:rPr>
              <w:t>7 nights or less?</w:t>
            </w: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87340" w14:textId="35CB33F4" w:rsidR="00045857" w:rsidRDefault="00206CE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11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47"/>
            <w:r>
              <w:rPr>
                <w:sz w:val="22"/>
                <w:szCs w:val="22"/>
              </w:rPr>
              <w:t xml:space="preserve"> One nights accommodation charge</w:t>
            </w:r>
          </w:p>
          <w:p w14:paraId="5CAA329E" w14:textId="77777777" w:rsidR="00045857" w:rsidRDefault="0000000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14:paraId="0864C579" w14:textId="472C32F7" w:rsidR="00045857" w:rsidRDefault="00206CE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12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48"/>
            <w:r>
              <w:rPr>
                <w:sz w:val="22"/>
                <w:szCs w:val="22"/>
              </w:rPr>
              <w:t xml:space="preserve"> Charges for the total accommodation cost</w:t>
            </w:r>
          </w:p>
          <w:p w14:paraId="1CF85FEB" w14:textId="77777777" w:rsidR="00045857" w:rsidRDefault="00045857">
            <w:pPr>
              <w:spacing w:before="0" w:after="0"/>
              <w:rPr>
                <w:sz w:val="22"/>
                <w:szCs w:val="22"/>
              </w:rPr>
            </w:pPr>
          </w:p>
          <w:p w14:paraId="7F846D3E" w14:textId="0DA6A3EA" w:rsidR="00045857" w:rsidRDefault="00206CE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13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49"/>
            <w:r>
              <w:rPr>
                <w:sz w:val="22"/>
                <w:szCs w:val="22"/>
              </w:rPr>
              <w:t xml:space="preserve"> Other:  </w:t>
            </w:r>
            <w:r>
              <w:rPr>
                <w:sz w:val="22"/>
                <w:szCs w:val="2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0" w:name="Text44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50"/>
          </w:p>
          <w:p w14:paraId="165FF08B" w14:textId="77777777" w:rsidR="00045857" w:rsidRDefault="00045857">
            <w:pPr>
              <w:spacing w:before="0" w:after="0"/>
              <w:rPr>
                <w:sz w:val="22"/>
                <w:szCs w:val="22"/>
              </w:rPr>
            </w:pPr>
          </w:p>
        </w:tc>
      </w:tr>
      <w:tr w:rsidR="00045857" w14:paraId="60356BD5" w14:textId="77777777">
        <w:trPr>
          <w:trHeight w:val="818"/>
        </w:trPr>
        <w:tc>
          <w:tcPr>
            <w:tcW w:w="4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D6737" w14:textId="77777777" w:rsidR="00045857" w:rsidRDefault="00000000">
            <w:pPr>
              <w:widowControl w:val="0"/>
              <w:spacing w:before="0" w:after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If amended or cancelled within the penalty period, what </w:t>
            </w:r>
            <w:r>
              <w:rPr>
                <w:b/>
                <w:bCs/>
                <w:sz w:val="22"/>
                <w:szCs w:val="22"/>
              </w:rPr>
              <w:t>charges</w:t>
            </w:r>
            <w:r>
              <w:rPr>
                <w:sz w:val="22"/>
                <w:szCs w:val="22"/>
              </w:rPr>
              <w:t xml:space="preserve"> will apply for bookings of </w:t>
            </w:r>
            <w:r>
              <w:rPr>
                <w:b/>
                <w:bCs/>
                <w:i/>
                <w:iCs/>
                <w:sz w:val="22"/>
                <w:szCs w:val="22"/>
              </w:rPr>
              <w:t>8 nights or more?</w:t>
            </w: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3D90E8" w14:textId="63E18CFD" w:rsidR="00045857" w:rsidRDefault="00206CE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14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51"/>
            <w:r>
              <w:rPr>
                <w:sz w:val="22"/>
                <w:szCs w:val="22"/>
              </w:rPr>
              <w:t xml:space="preserve"> One nights accommodation charge</w:t>
            </w:r>
          </w:p>
          <w:p w14:paraId="2AECEBA6" w14:textId="77777777" w:rsidR="00045857" w:rsidRDefault="0000000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14:paraId="5E191133" w14:textId="4EDCEB67" w:rsidR="00045857" w:rsidRDefault="00206CE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15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52"/>
            <w:r>
              <w:rPr>
                <w:sz w:val="22"/>
                <w:szCs w:val="22"/>
              </w:rPr>
              <w:t xml:space="preserve"> Charges for the total accommodation cost</w:t>
            </w:r>
          </w:p>
          <w:p w14:paraId="02B5BFD3" w14:textId="77777777" w:rsidR="00045857" w:rsidRDefault="00045857">
            <w:pPr>
              <w:spacing w:before="0" w:after="0"/>
              <w:rPr>
                <w:sz w:val="22"/>
                <w:szCs w:val="22"/>
              </w:rPr>
            </w:pPr>
          </w:p>
          <w:p w14:paraId="118CC384" w14:textId="2CB4F8F7" w:rsidR="00045857" w:rsidRDefault="00206CE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16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53"/>
            <w:r>
              <w:rPr>
                <w:sz w:val="22"/>
                <w:szCs w:val="22"/>
              </w:rPr>
              <w:t xml:space="preserve"> Other:  </w:t>
            </w:r>
            <w:r>
              <w:rPr>
                <w:sz w:val="22"/>
                <w:szCs w:val="22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54" w:name="Text45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54"/>
          </w:p>
        </w:tc>
      </w:tr>
    </w:tbl>
    <w:p w14:paraId="15E53414" w14:textId="77777777" w:rsidR="00206CE0" w:rsidRDefault="00206CE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990000"/>
          <w:sz w:val="28"/>
          <w:szCs w:val="28"/>
        </w:rPr>
      </w:pPr>
    </w:p>
    <w:p w14:paraId="7C76A2CA" w14:textId="3C7CAC27" w:rsidR="00045857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990000"/>
          <w:sz w:val="28"/>
          <w:szCs w:val="28"/>
        </w:rPr>
      </w:pPr>
      <w:r>
        <w:rPr>
          <w:b/>
          <w:bCs/>
          <w:color w:val="990000"/>
          <w:sz w:val="28"/>
          <w:szCs w:val="28"/>
        </w:rPr>
        <w:lastRenderedPageBreak/>
        <w:t>GDS by The Hotel Network Program - Incoming Owner</w:t>
      </w:r>
    </w:p>
    <w:p w14:paraId="6E502C78" w14:textId="77777777" w:rsidR="00045857" w:rsidRDefault="00045857">
      <w:pPr>
        <w:spacing w:before="0" w:after="0"/>
        <w:rPr>
          <w:sz w:val="22"/>
          <w:szCs w:val="22"/>
        </w:rPr>
      </w:pPr>
    </w:p>
    <w:tbl>
      <w:tblPr>
        <w:tblStyle w:val="afc"/>
        <w:tblW w:w="10025" w:type="dxa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05"/>
        <w:gridCol w:w="7220"/>
      </w:tblGrid>
      <w:tr w:rsidR="00045857" w14:paraId="7D3632BC" w14:textId="77777777" w:rsidTr="00334E22">
        <w:trPr>
          <w:trHeight w:val="838"/>
        </w:trPr>
        <w:tc>
          <w:tcPr>
            <w:tcW w:w="2805" w:type="dxa"/>
          </w:tcPr>
          <w:p w14:paraId="14C6F8FF" w14:textId="55715F82" w:rsidR="00045857" w:rsidRDefault="00000000">
            <w:pPr>
              <w:spacing w:before="0" w:after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Is the property currently connected to our </w:t>
            </w:r>
            <w:r>
              <w:rPr>
                <w:b/>
                <w:bCs/>
                <w:i/>
                <w:iCs/>
                <w:sz w:val="22"/>
                <w:szCs w:val="22"/>
              </w:rPr>
              <w:t>GDS by The Hotel Network Program?</w:t>
            </w:r>
          </w:p>
          <w:p w14:paraId="304B1CCA" w14:textId="77777777" w:rsidR="00045857" w:rsidRDefault="00045857">
            <w:pPr>
              <w:spacing w:before="0" w:after="0"/>
              <w:rPr>
                <w:b/>
                <w:bCs/>
                <w:sz w:val="22"/>
                <w:szCs w:val="22"/>
              </w:rPr>
            </w:pPr>
          </w:p>
          <w:p w14:paraId="4C9C362B" w14:textId="77777777" w:rsidR="00045857" w:rsidRDefault="00045857">
            <w:pPr>
              <w:spacing w:before="0" w:after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20" w:type="dxa"/>
          </w:tcPr>
          <w:p w14:paraId="1FD6DFB9" w14:textId="77777777" w:rsidR="00045857" w:rsidRDefault="00000000">
            <w:pPr>
              <w:spacing w:before="0" w:after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     </w:t>
            </w:r>
          </w:p>
          <w:p w14:paraId="1151765B" w14:textId="779C190B" w:rsidR="00045857" w:rsidRDefault="00206CE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17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55"/>
            <w:r>
              <w:rPr>
                <w:sz w:val="22"/>
                <w:szCs w:val="22"/>
              </w:rPr>
              <w:t xml:space="preserve"> Yes                 </w:t>
            </w:r>
            <w:r>
              <w:rPr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18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56"/>
            <w:r>
              <w:rPr>
                <w:sz w:val="22"/>
                <w:szCs w:val="22"/>
              </w:rPr>
              <w:t xml:space="preserve"> No  </w:t>
            </w:r>
          </w:p>
        </w:tc>
      </w:tr>
      <w:tr w:rsidR="00045857" w14:paraId="5E0875EA" w14:textId="77777777" w:rsidTr="00334E22">
        <w:trPr>
          <w:trHeight w:val="933"/>
        </w:trPr>
        <w:tc>
          <w:tcPr>
            <w:tcW w:w="2805" w:type="dxa"/>
          </w:tcPr>
          <w:p w14:paraId="2345408C" w14:textId="77777777" w:rsidR="00045857" w:rsidRDefault="00000000">
            <w:pPr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Will the incoming owner remain on the </w:t>
            </w:r>
            <w:r>
              <w:rPr>
                <w:b/>
                <w:bCs/>
                <w:i/>
                <w:iCs/>
                <w:sz w:val="22"/>
                <w:szCs w:val="22"/>
              </w:rPr>
              <w:t>GDS by The Hotel Network Program?</w:t>
            </w:r>
          </w:p>
          <w:p w14:paraId="32CA0411" w14:textId="77777777" w:rsidR="00045857" w:rsidRDefault="00045857">
            <w:pPr>
              <w:spacing w:before="0" w:after="0"/>
              <w:rPr>
                <w:b/>
                <w:bCs/>
                <w:sz w:val="22"/>
                <w:szCs w:val="22"/>
              </w:rPr>
            </w:pPr>
          </w:p>
          <w:p w14:paraId="0B0AC56A" w14:textId="77777777" w:rsidR="00045857" w:rsidRDefault="00045857">
            <w:pPr>
              <w:spacing w:before="0" w:after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20" w:type="dxa"/>
          </w:tcPr>
          <w:p w14:paraId="374420B1" w14:textId="77777777" w:rsidR="00045857" w:rsidRDefault="00000000">
            <w:pPr>
              <w:spacing w:before="0" w:after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     </w:t>
            </w:r>
          </w:p>
          <w:p w14:paraId="4BA6EE15" w14:textId="75C4C40C" w:rsidR="00045857" w:rsidRDefault="00206CE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19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57"/>
            <w:r>
              <w:rPr>
                <w:sz w:val="22"/>
                <w:szCs w:val="22"/>
              </w:rPr>
              <w:t xml:space="preserve"> Yes                 </w:t>
            </w:r>
            <w:r>
              <w:rPr>
                <w:sz w:val="22"/>
                <w:szCs w:val="22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20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58"/>
            <w:r>
              <w:rPr>
                <w:sz w:val="22"/>
                <w:szCs w:val="22"/>
              </w:rPr>
              <w:t xml:space="preserve"> No  </w:t>
            </w:r>
          </w:p>
        </w:tc>
      </w:tr>
      <w:tr w:rsidR="00045857" w14:paraId="236A668A" w14:textId="77777777" w:rsidTr="00334E22">
        <w:trPr>
          <w:trHeight w:val="1725"/>
        </w:trPr>
        <w:tc>
          <w:tcPr>
            <w:tcW w:w="2805" w:type="dxa"/>
          </w:tcPr>
          <w:p w14:paraId="05A08D7E" w14:textId="77777777" w:rsidR="00045857" w:rsidRDefault="00000000">
            <w:pPr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Is the new owner interested in our </w:t>
            </w:r>
            <w:r>
              <w:rPr>
                <w:b/>
                <w:bCs/>
                <w:i/>
                <w:iCs/>
                <w:sz w:val="22"/>
                <w:szCs w:val="22"/>
              </w:rPr>
              <w:t>GDS by The Hotel Network Program?</w:t>
            </w:r>
          </w:p>
          <w:p w14:paraId="7B60DB6F" w14:textId="77777777" w:rsidR="00045857" w:rsidRDefault="00000000">
            <w:pPr>
              <w:spacing w:before="0" w:after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(channel manager connection required and there is a yearly maintenance fee)</w:t>
            </w:r>
          </w:p>
        </w:tc>
        <w:tc>
          <w:tcPr>
            <w:tcW w:w="7220" w:type="dxa"/>
          </w:tcPr>
          <w:p w14:paraId="4DCF2829" w14:textId="77777777" w:rsidR="00045857" w:rsidRDefault="00000000">
            <w:pPr>
              <w:spacing w:before="0" w:after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     </w:t>
            </w:r>
          </w:p>
          <w:p w14:paraId="1F4489E2" w14:textId="6785356A" w:rsidR="00045857" w:rsidRDefault="00206CE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21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59"/>
            <w:r>
              <w:rPr>
                <w:sz w:val="22"/>
                <w:szCs w:val="22"/>
              </w:rPr>
              <w:t xml:space="preserve"> Yes                 </w:t>
            </w:r>
            <w:r>
              <w:rPr>
                <w:sz w:val="22"/>
                <w:szCs w:val="22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22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60"/>
            <w:r>
              <w:rPr>
                <w:sz w:val="22"/>
                <w:szCs w:val="22"/>
              </w:rPr>
              <w:t xml:space="preserve"> No  </w:t>
            </w:r>
          </w:p>
        </w:tc>
      </w:tr>
    </w:tbl>
    <w:p w14:paraId="43EC81E4" w14:textId="77777777" w:rsidR="00045857" w:rsidRDefault="00045857">
      <w:pPr>
        <w:spacing w:before="0" w:after="0"/>
        <w:rPr>
          <w:color w:val="FF0000"/>
        </w:rPr>
      </w:pPr>
    </w:p>
    <w:p w14:paraId="633FE5C9" w14:textId="1834BFC0" w:rsidR="00045857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990000"/>
          <w:sz w:val="28"/>
          <w:szCs w:val="28"/>
        </w:rPr>
      </w:pPr>
      <w:r>
        <w:rPr>
          <w:b/>
          <w:bCs/>
          <w:color w:val="990000"/>
          <w:sz w:val="28"/>
          <w:szCs w:val="28"/>
        </w:rPr>
        <w:t>Channel Manager Connection</w:t>
      </w:r>
    </w:p>
    <w:p w14:paraId="56297E09" w14:textId="77777777" w:rsidR="00334E22" w:rsidRDefault="00334E22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99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334E22" w14:paraId="6082B2FA" w14:textId="77777777" w:rsidTr="00334E22">
        <w:tc>
          <w:tcPr>
            <w:tcW w:w="10060" w:type="dxa"/>
          </w:tcPr>
          <w:p w14:paraId="74C692C4" w14:textId="77777777" w:rsidR="00334E22" w:rsidRDefault="00334E22" w:rsidP="00334E22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Outgoing Owner</w:t>
            </w:r>
          </w:p>
          <w:p w14:paraId="00F96703" w14:textId="77777777" w:rsidR="00334E22" w:rsidRDefault="00334E22" w:rsidP="00334E22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7AF190AA" w14:textId="77777777" w:rsidR="00334E22" w:rsidRDefault="00334E22" w:rsidP="00334E2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Is the property currently connected to a Channel Manager </w:t>
            </w:r>
          </w:p>
          <w:p w14:paraId="577886F7" w14:textId="77777777" w:rsidR="00334E22" w:rsidRDefault="00334E22" w:rsidP="00334E22">
            <w:pPr>
              <w:rPr>
                <w:b/>
                <w:bCs/>
                <w:sz w:val="22"/>
                <w:szCs w:val="22"/>
              </w:rPr>
            </w:pPr>
          </w:p>
          <w:p w14:paraId="003D98B4" w14:textId="77777777" w:rsidR="00334E22" w:rsidRDefault="00334E22" w:rsidP="00334E22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Yes </w:t>
            </w:r>
            <w:r>
              <w:rPr>
                <w:b/>
                <w:bCs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No </w:t>
            </w:r>
          </w:p>
          <w:p w14:paraId="5617DB59" w14:textId="77777777" w:rsidR="00334E22" w:rsidRDefault="00334E22" w:rsidP="00334E22">
            <w:pPr>
              <w:rPr>
                <w:b/>
                <w:bCs/>
              </w:rPr>
            </w:pPr>
          </w:p>
          <w:p w14:paraId="6C46DABE" w14:textId="77777777" w:rsidR="00334E22" w:rsidRDefault="00334E22" w:rsidP="00334E22">
            <w:pPr>
              <w:rPr>
                <w:b/>
                <w:bCs/>
              </w:rPr>
            </w:pPr>
            <w:r>
              <w:rPr>
                <w:b/>
                <w:bCs/>
              </w:rPr>
              <w:t>If Yes, which one</w:t>
            </w:r>
          </w:p>
          <w:p w14:paraId="06D3A3BF" w14:textId="77777777" w:rsidR="00334E22" w:rsidRDefault="00334E22" w:rsidP="00334E22">
            <w:pPr>
              <w:rPr>
                <w:b/>
                <w:bCs/>
                <w:sz w:val="22"/>
                <w:szCs w:val="22"/>
              </w:rPr>
            </w:pPr>
          </w:p>
          <w:p w14:paraId="696EF38F" w14:textId="77777777" w:rsidR="00334E22" w:rsidRDefault="00334E22">
            <w:pPr>
              <w:rPr>
                <w:b/>
                <w:bCs/>
                <w:color w:val="990000"/>
                <w:sz w:val="28"/>
                <w:szCs w:val="28"/>
              </w:rPr>
            </w:pPr>
          </w:p>
        </w:tc>
      </w:tr>
    </w:tbl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694"/>
        <w:gridCol w:w="1842"/>
        <w:gridCol w:w="2835"/>
        <w:gridCol w:w="2694"/>
      </w:tblGrid>
      <w:tr w:rsidR="00334E22" w14:paraId="78CAB2B4" w14:textId="77777777" w:rsidTr="00334E22">
        <w:trPr>
          <w:trHeight w:val="851"/>
        </w:trPr>
        <w:tc>
          <w:tcPr>
            <w:tcW w:w="2694" w:type="dxa"/>
            <w:vAlign w:val="center"/>
          </w:tcPr>
          <w:p w14:paraId="52C8203C" w14:textId="77777777" w:rsidR="00334E22" w:rsidRDefault="00334E22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channelmanager.com.au</w:t>
            </w:r>
          </w:p>
        </w:tc>
        <w:tc>
          <w:tcPr>
            <w:tcW w:w="1842" w:type="dxa"/>
            <w:vAlign w:val="center"/>
          </w:tcPr>
          <w:p w14:paraId="62897AEE" w14:textId="77777777" w:rsidR="00334E22" w:rsidRPr="00922AEF" w:rsidRDefault="00334E22" w:rsidP="00C76F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Cloudbeds</w:t>
            </w:r>
          </w:p>
        </w:tc>
        <w:tc>
          <w:tcPr>
            <w:tcW w:w="2835" w:type="dxa"/>
            <w:vAlign w:val="center"/>
          </w:tcPr>
          <w:p w14:paraId="4F3DF432" w14:textId="77777777" w:rsidR="00334E22" w:rsidRDefault="00334E22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GuestPoint - Channex</w:t>
            </w:r>
          </w:p>
        </w:tc>
        <w:tc>
          <w:tcPr>
            <w:tcW w:w="2694" w:type="dxa"/>
            <w:vAlign w:val="center"/>
          </w:tcPr>
          <w:p w14:paraId="16CE060C" w14:textId="77777777" w:rsidR="00334E22" w:rsidRDefault="00334E22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GuestPoint - STAAH</w:t>
            </w:r>
          </w:p>
        </w:tc>
      </w:tr>
      <w:tr w:rsidR="00334E22" w14:paraId="6B5F593E" w14:textId="77777777" w:rsidTr="00334E22">
        <w:trPr>
          <w:trHeight w:val="851"/>
        </w:trPr>
        <w:tc>
          <w:tcPr>
            <w:tcW w:w="2694" w:type="dxa"/>
            <w:vAlign w:val="center"/>
          </w:tcPr>
          <w:p w14:paraId="13369403" w14:textId="77777777" w:rsidR="00334E22" w:rsidRDefault="00334E22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Levart</w:t>
            </w:r>
          </w:p>
        </w:tc>
        <w:tc>
          <w:tcPr>
            <w:tcW w:w="1842" w:type="dxa"/>
            <w:vAlign w:val="center"/>
          </w:tcPr>
          <w:p w14:paraId="2FD8EADE" w14:textId="77777777" w:rsidR="00334E22" w:rsidRDefault="00334E22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NewBook</w:t>
            </w:r>
          </w:p>
        </w:tc>
        <w:tc>
          <w:tcPr>
            <w:tcW w:w="2835" w:type="dxa"/>
            <w:vAlign w:val="center"/>
          </w:tcPr>
          <w:p w14:paraId="2FB70DD5" w14:textId="77777777" w:rsidR="00334E22" w:rsidRDefault="00334E22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Preno - STAAH</w:t>
            </w:r>
          </w:p>
        </w:tc>
        <w:tc>
          <w:tcPr>
            <w:tcW w:w="2694" w:type="dxa"/>
            <w:vAlign w:val="center"/>
          </w:tcPr>
          <w:p w14:paraId="1C9A6D49" w14:textId="77777777" w:rsidR="00334E22" w:rsidRDefault="00334E22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 Resly - STAAH</w:t>
            </w:r>
          </w:p>
        </w:tc>
      </w:tr>
      <w:tr w:rsidR="00334E22" w14:paraId="0B898917" w14:textId="77777777" w:rsidTr="00334E22">
        <w:trPr>
          <w:trHeight w:val="851"/>
        </w:trPr>
        <w:tc>
          <w:tcPr>
            <w:tcW w:w="2694" w:type="dxa"/>
            <w:vAlign w:val="center"/>
          </w:tcPr>
          <w:p w14:paraId="43EF838E" w14:textId="77777777" w:rsidR="00334E22" w:rsidRDefault="00334E22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ResOnline</w:t>
            </w:r>
          </w:p>
        </w:tc>
        <w:tc>
          <w:tcPr>
            <w:tcW w:w="1842" w:type="dxa"/>
            <w:vAlign w:val="center"/>
          </w:tcPr>
          <w:p w14:paraId="5696A4F1" w14:textId="77777777" w:rsidR="00334E22" w:rsidRDefault="00334E22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RMS          </w:t>
            </w:r>
          </w:p>
        </w:tc>
        <w:tc>
          <w:tcPr>
            <w:tcW w:w="2835" w:type="dxa"/>
            <w:vAlign w:val="center"/>
          </w:tcPr>
          <w:p w14:paraId="6C42A0E4" w14:textId="77777777" w:rsidR="00334E22" w:rsidRDefault="00334E22" w:rsidP="00C76F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Satin - STAAH</w:t>
            </w:r>
          </w:p>
        </w:tc>
        <w:tc>
          <w:tcPr>
            <w:tcW w:w="2694" w:type="dxa"/>
            <w:vAlign w:val="center"/>
          </w:tcPr>
          <w:p w14:paraId="532347E2" w14:textId="77777777" w:rsidR="00334E22" w:rsidRDefault="00334E22" w:rsidP="00C76F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SiteMinder - LittleHotelier</w:t>
            </w:r>
          </w:p>
        </w:tc>
      </w:tr>
      <w:tr w:rsidR="00334E22" w14:paraId="69629872" w14:textId="77777777" w:rsidTr="00334E22">
        <w:trPr>
          <w:trHeight w:val="851"/>
        </w:trPr>
        <w:tc>
          <w:tcPr>
            <w:tcW w:w="2694" w:type="dxa"/>
            <w:vAlign w:val="center"/>
          </w:tcPr>
          <w:p w14:paraId="365CDE9E" w14:textId="77777777" w:rsidR="00334E22" w:rsidRDefault="00334E22" w:rsidP="00C76F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STAAH</w:t>
            </w:r>
          </w:p>
        </w:tc>
        <w:tc>
          <w:tcPr>
            <w:tcW w:w="1842" w:type="dxa"/>
            <w:vAlign w:val="center"/>
          </w:tcPr>
          <w:p w14:paraId="23D53422" w14:textId="77777777" w:rsidR="00334E22" w:rsidRDefault="00334E22" w:rsidP="00C76F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Update247</w:t>
            </w:r>
          </w:p>
        </w:tc>
        <w:tc>
          <w:tcPr>
            <w:tcW w:w="2835" w:type="dxa"/>
            <w:vAlign w:val="center"/>
          </w:tcPr>
          <w:p w14:paraId="453DC2EF" w14:textId="77777777" w:rsidR="00334E22" w:rsidRDefault="00334E22" w:rsidP="00C76F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Other</w:t>
            </w:r>
          </w:p>
        </w:tc>
        <w:tc>
          <w:tcPr>
            <w:tcW w:w="2694" w:type="dxa"/>
            <w:vAlign w:val="center"/>
          </w:tcPr>
          <w:p w14:paraId="6D6C28B5" w14:textId="77777777" w:rsidR="00334E22" w:rsidRDefault="00334E22" w:rsidP="00C76FD7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59846961" w14:textId="77777777" w:rsidR="00334E22" w:rsidRDefault="00334E22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99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334E22" w14:paraId="5D5132A9" w14:textId="77777777" w:rsidTr="00334E22">
        <w:tc>
          <w:tcPr>
            <w:tcW w:w="10060" w:type="dxa"/>
          </w:tcPr>
          <w:p w14:paraId="6EB12B2C" w14:textId="77777777" w:rsidR="00334E22" w:rsidRDefault="00334E22" w:rsidP="00334E22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Incoming Owner</w:t>
            </w:r>
          </w:p>
          <w:p w14:paraId="1DD217CB" w14:textId="77777777" w:rsidR="00334E22" w:rsidRDefault="00334E22" w:rsidP="00334E22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31E72D47" w14:textId="77777777" w:rsidR="00334E22" w:rsidRDefault="00334E22" w:rsidP="00334E2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Will the incoming owner keep the current connected Channel Manager</w:t>
            </w:r>
          </w:p>
          <w:p w14:paraId="5B2AEB37" w14:textId="77777777" w:rsidR="00334E22" w:rsidRDefault="00334E22" w:rsidP="00334E22">
            <w:pPr>
              <w:rPr>
                <w:b/>
                <w:bCs/>
                <w:color w:val="990000"/>
                <w:sz w:val="22"/>
                <w:szCs w:val="22"/>
              </w:rPr>
            </w:pPr>
          </w:p>
          <w:p w14:paraId="078F8844" w14:textId="77777777" w:rsidR="00334E22" w:rsidRDefault="00334E22" w:rsidP="00334E22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Yes </w:t>
            </w:r>
            <w:r>
              <w:rPr>
                <w:b/>
                <w:bCs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No </w:t>
            </w:r>
            <w:r>
              <w:rPr>
                <w:b/>
                <w:bCs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t xml:space="preserve"> N/A</w:t>
            </w:r>
          </w:p>
          <w:p w14:paraId="286B4FB4" w14:textId="77777777" w:rsidR="00334E22" w:rsidRDefault="00334E22" w:rsidP="00334E22">
            <w:pPr>
              <w:rPr>
                <w:b/>
                <w:bCs/>
              </w:rPr>
            </w:pPr>
          </w:p>
          <w:p w14:paraId="37DD6C4E" w14:textId="77777777" w:rsidR="00334E22" w:rsidRDefault="00334E22" w:rsidP="00334E2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If No, please indicate which Channel Manager the property will change to</w:t>
            </w:r>
          </w:p>
          <w:p w14:paraId="496FB3CA" w14:textId="1FE7944D" w:rsidR="00334E22" w:rsidRDefault="00334E22" w:rsidP="00334E22">
            <w:pPr>
              <w:rPr>
                <w:b/>
                <w:bCs/>
                <w:color w:val="990000"/>
                <w:sz w:val="28"/>
                <w:szCs w:val="28"/>
              </w:rPr>
            </w:pPr>
          </w:p>
        </w:tc>
      </w:tr>
    </w:tbl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694"/>
        <w:gridCol w:w="1842"/>
        <w:gridCol w:w="2835"/>
        <w:gridCol w:w="2694"/>
      </w:tblGrid>
      <w:tr w:rsidR="004A7B77" w14:paraId="57BDF51D" w14:textId="77777777" w:rsidTr="00C76FD7">
        <w:trPr>
          <w:trHeight w:val="851"/>
        </w:trPr>
        <w:tc>
          <w:tcPr>
            <w:tcW w:w="2694" w:type="dxa"/>
            <w:vAlign w:val="center"/>
          </w:tcPr>
          <w:p w14:paraId="6C46800B" w14:textId="77777777" w:rsidR="004A7B77" w:rsidRDefault="004A7B77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channelmanager.com.au</w:t>
            </w:r>
          </w:p>
        </w:tc>
        <w:tc>
          <w:tcPr>
            <w:tcW w:w="1842" w:type="dxa"/>
            <w:vAlign w:val="center"/>
          </w:tcPr>
          <w:p w14:paraId="67AB0BD2" w14:textId="77777777" w:rsidR="004A7B77" w:rsidRPr="00922AEF" w:rsidRDefault="004A7B77" w:rsidP="00C76F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Cloudbeds</w:t>
            </w:r>
          </w:p>
        </w:tc>
        <w:tc>
          <w:tcPr>
            <w:tcW w:w="2835" w:type="dxa"/>
            <w:vAlign w:val="center"/>
          </w:tcPr>
          <w:p w14:paraId="27F171CC" w14:textId="77777777" w:rsidR="004A7B77" w:rsidRDefault="004A7B77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GuestPoint - Channex</w:t>
            </w:r>
          </w:p>
        </w:tc>
        <w:tc>
          <w:tcPr>
            <w:tcW w:w="2694" w:type="dxa"/>
            <w:vAlign w:val="center"/>
          </w:tcPr>
          <w:p w14:paraId="74A77845" w14:textId="77777777" w:rsidR="004A7B77" w:rsidRDefault="004A7B77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GuestPoint - STAAH</w:t>
            </w:r>
          </w:p>
        </w:tc>
      </w:tr>
      <w:tr w:rsidR="004A7B77" w14:paraId="4F985DF4" w14:textId="77777777" w:rsidTr="00C76FD7">
        <w:trPr>
          <w:trHeight w:val="851"/>
        </w:trPr>
        <w:tc>
          <w:tcPr>
            <w:tcW w:w="2694" w:type="dxa"/>
            <w:vAlign w:val="center"/>
          </w:tcPr>
          <w:p w14:paraId="2D7131BA" w14:textId="77777777" w:rsidR="004A7B77" w:rsidRDefault="004A7B77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Levart</w:t>
            </w:r>
          </w:p>
        </w:tc>
        <w:tc>
          <w:tcPr>
            <w:tcW w:w="1842" w:type="dxa"/>
            <w:vAlign w:val="center"/>
          </w:tcPr>
          <w:p w14:paraId="6A8D7E64" w14:textId="77777777" w:rsidR="004A7B77" w:rsidRDefault="004A7B77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NewBook</w:t>
            </w:r>
          </w:p>
        </w:tc>
        <w:tc>
          <w:tcPr>
            <w:tcW w:w="2835" w:type="dxa"/>
            <w:vAlign w:val="center"/>
          </w:tcPr>
          <w:p w14:paraId="5136A9A7" w14:textId="77777777" w:rsidR="004A7B77" w:rsidRDefault="004A7B77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Preno - STAAH</w:t>
            </w:r>
          </w:p>
        </w:tc>
        <w:tc>
          <w:tcPr>
            <w:tcW w:w="2694" w:type="dxa"/>
            <w:vAlign w:val="center"/>
          </w:tcPr>
          <w:p w14:paraId="39175804" w14:textId="77777777" w:rsidR="004A7B77" w:rsidRDefault="004A7B77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 Resly - STAAH</w:t>
            </w:r>
          </w:p>
        </w:tc>
      </w:tr>
      <w:tr w:rsidR="004A7B77" w14:paraId="1D21D818" w14:textId="77777777" w:rsidTr="00C76FD7">
        <w:trPr>
          <w:trHeight w:val="851"/>
        </w:trPr>
        <w:tc>
          <w:tcPr>
            <w:tcW w:w="2694" w:type="dxa"/>
            <w:vAlign w:val="center"/>
          </w:tcPr>
          <w:p w14:paraId="235944F1" w14:textId="77777777" w:rsidR="004A7B77" w:rsidRDefault="004A7B77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ResOnline</w:t>
            </w:r>
          </w:p>
        </w:tc>
        <w:tc>
          <w:tcPr>
            <w:tcW w:w="1842" w:type="dxa"/>
            <w:vAlign w:val="center"/>
          </w:tcPr>
          <w:p w14:paraId="32B68939" w14:textId="77777777" w:rsidR="004A7B77" w:rsidRDefault="004A7B77" w:rsidP="00C76FD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RMS          </w:t>
            </w:r>
          </w:p>
        </w:tc>
        <w:tc>
          <w:tcPr>
            <w:tcW w:w="2835" w:type="dxa"/>
            <w:vAlign w:val="center"/>
          </w:tcPr>
          <w:p w14:paraId="1FBB27FA" w14:textId="77777777" w:rsidR="004A7B77" w:rsidRDefault="004A7B77" w:rsidP="00C76F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Satin - STAAH</w:t>
            </w:r>
          </w:p>
        </w:tc>
        <w:tc>
          <w:tcPr>
            <w:tcW w:w="2694" w:type="dxa"/>
            <w:vAlign w:val="center"/>
          </w:tcPr>
          <w:p w14:paraId="69F9543F" w14:textId="77777777" w:rsidR="004A7B77" w:rsidRDefault="004A7B77" w:rsidP="00C76F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SiteMinder - LittleHotelier</w:t>
            </w:r>
          </w:p>
        </w:tc>
      </w:tr>
      <w:tr w:rsidR="004A7B77" w14:paraId="3FD39A81" w14:textId="77777777" w:rsidTr="00C76FD7">
        <w:trPr>
          <w:trHeight w:val="851"/>
        </w:trPr>
        <w:tc>
          <w:tcPr>
            <w:tcW w:w="2694" w:type="dxa"/>
            <w:vAlign w:val="center"/>
          </w:tcPr>
          <w:p w14:paraId="366BD714" w14:textId="77777777" w:rsidR="004A7B77" w:rsidRDefault="004A7B77" w:rsidP="00C76F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STAAH</w:t>
            </w:r>
          </w:p>
        </w:tc>
        <w:tc>
          <w:tcPr>
            <w:tcW w:w="1842" w:type="dxa"/>
            <w:vAlign w:val="center"/>
          </w:tcPr>
          <w:p w14:paraId="6226E33E" w14:textId="77777777" w:rsidR="004A7B77" w:rsidRDefault="004A7B77" w:rsidP="00C76F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Update247</w:t>
            </w:r>
          </w:p>
        </w:tc>
        <w:tc>
          <w:tcPr>
            <w:tcW w:w="2835" w:type="dxa"/>
            <w:vAlign w:val="center"/>
          </w:tcPr>
          <w:p w14:paraId="08E8BE95" w14:textId="77777777" w:rsidR="004A7B77" w:rsidRDefault="004A7B77" w:rsidP="00C76FD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>
              <w:rPr>
                <w:color w:val="000000"/>
                <w:sz w:val="22"/>
                <w:szCs w:val="22"/>
              </w:rPr>
              <w:fldChar w:fldCharType="end"/>
            </w:r>
            <w:r>
              <w:rPr>
                <w:color w:val="000000"/>
                <w:sz w:val="22"/>
                <w:szCs w:val="22"/>
              </w:rPr>
              <w:t xml:space="preserve"> Other</w:t>
            </w:r>
          </w:p>
        </w:tc>
        <w:tc>
          <w:tcPr>
            <w:tcW w:w="2694" w:type="dxa"/>
            <w:vAlign w:val="center"/>
          </w:tcPr>
          <w:p w14:paraId="63E413AC" w14:textId="77777777" w:rsidR="004A7B77" w:rsidRDefault="004A7B77" w:rsidP="00C76FD7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1ACD7DDC" w14:textId="77777777" w:rsidR="00334E22" w:rsidRDefault="00334E22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990000"/>
          <w:sz w:val="28"/>
          <w:szCs w:val="28"/>
        </w:rPr>
      </w:pPr>
    </w:p>
    <w:p w14:paraId="681FD460" w14:textId="1513365E" w:rsidR="00045857" w:rsidRDefault="00000000">
      <w:pPr>
        <w:spacing w:line="360" w:lineRule="auto"/>
        <w:rPr>
          <w:sz w:val="18"/>
          <w:szCs w:val="18"/>
        </w:rPr>
      </w:pPr>
      <w:r>
        <w:rPr>
          <w:b/>
          <w:bCs/>
          <w:color w:val="660000"/>
          <w:sz w:val="30"/>
          <w:szCs w:val="30"/>
        </w:rPr>
        <w:t>Room Types &amp; Rates</w:t>
      </w:r>
    </w:p>
    <w:tbl>
      <w:tblPr>
        <w:tblStyle w:val="aff0"/>
        <w:tblW w:w="10605" w:type="dxa"/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05"/>
      </w:tblGrid>
      <w:tr w:rsidR="00045857" w14:paraId="3820FB07" w14:textId="77777777">
        <w:trPr>
          <w:trHeight w:val="510"/>
        </w:trPr>
        <w:tc>
          <w:tcPr>
            <w:tcW w:w="10605" w:type="dxa"/>
            <w:vAlign w:val="center"/>
          </w:tcPr>
          <w:p w14:paraId="28234D3B" w14:textId="77777777" w:rsidR="00045857" w:rsidRDefault="00045857">
            <w:pPr>
              <w:spacing w:before="0" w:after="0"/>
              <w:rPr>
                <w:b/>
                <w:bCs/>
                <w:color w:val="FF0000"/>
                <w:sz w:val="18"/>
                <w:szCs w:val="18"/>
              </w:rPr>
            </w:pPr>
          </w:p>
          <w:p w14:paraId="6D56888D" w14:textId="77777777" w:rsidR="00045857" w:rsidRDefault="00000000">
            <w:pPr>
              <w:spacing w:before="0" w:after="0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(If the old owners have current Contract Rates)</w:t>
            </w:r>
          </w:p>
          <w:p w14:paraId="2BC18B4D" w14:textId="77777777" w:rsidR="00045857" w:rsidRDefault="00045857">
            <w:pPr>
              <w:spacing w:before="0" w:after="0"/>
              <w:rPr>
                <w:b/>
                <w:bCs/>
                <w:color w:val="FF0000"/>
              </w:rPr>
            </w:pPr>
          </w:p>
          <w:p w14:paraId="3B09C909" w14:textId="77777777" w:rsidR="00045857" w:rsidRDefault="00000000">
            <w:pPr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Will the incoming owner keep the current Contract Rates submitted?</w:t>
            </w:r>
          </w:p>
          <w:p w14:paraId="017243BA" w14:textId="77777777" w:rsidR="00045857" w:rsidRDefault="00045857">
            <w:pPr>
              <w:spacing w:before="0" w:after="0"/>
              <w:rPr>
                <w:b/>
                <w:bCs/>
                <w:sz w:val="22"/>
                <w:szCs w:val="22"/>
              </w:rPr>
            </w:pPr>
          </w:p>
          <w:p w14:paraId="179CE7CD" w14:textId="0D7233F9" w:rsidR="00045857" w:rsidRDefault="00206CE0">
            <w:p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42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61"/>
            <w:r>
              <w:rPr>
                <w:sz w:val="22"/>
                <w:szCs w:val="22"/>
              </w:rPr>
              <w:t xml:space="preserve"> Yes      </w:t>
            </w:r>
            <w:r>
              <w:rPr>
                <w:sz w:val="22"/>
                <w:szCs w:val="22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43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62"/>
            <w:r>
              <w:rPr>
                <w:sz w:val="22"/>
                <w:szCs w:val="22"/>
              </w:rPr>
              <w:t xml:space="preserve"> No      </w:t>
            </w:r>
            <w:r>
              <w:rPr>
                <w:sz w:val="22"/>
                <w:szCs w:val="22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44"/>
            <w:r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63"/>
            <w:r>
              <w:rPr>
                <w:sz w:val="22"/>
                <w:szCs w:val="22"/>
              </w:rPr>
              <w:t xml:space="preserve">  N/A</w:t>
            </w:r>
          </w:p>
          <w:p w14:paraId="797563E9" w14:textId="77777777" w:rsidR="00045857" w:rsidRDefault="00045857">
            <w:pPr>
              <w:spacing w:before="0" w:after="0"/>
            </w:pPr>
          </w:p>
          <w:p w14:paraId="2786CF14" w14:textId="77777777" w:rsidR="00045857" w:rsidRDefault="00000000">
            <w:pPr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If</w:t>
            </w:r>
            <w:r>
              <w:rPr>
                <w:b/>
                <w:bCs/>
                <w:sz w:val="22"/>
                <w:szCs w:val="22"/>
              </w:rPr>
              <w:t xml:space="preserve"> No,</w:t>
            </w:r>
            <w:r>
              <w:rPr>
                <w:sz w:val="22"/>
                <w:szCs w:val="22"/>
              </w:rPr>
              <w:t xml:space="preserve"> please fill up the table below with your </w:t>
            </w:r>
            <w:r>
              <w:rPr>
                <w:b/>
                <w:bCs/>
                <w:sz w:val="22"/>
                <w:szCs w:val="22"/>
              </w:rPr>
              <w:t>new Contract Rates</w:t>
            </w:r>
          </w:p>
          <w:p w14:paraId="79C303DC" w14:textId="77777777" w:rsidR="00045857" w:rsidRDefault="00045857">
            <w:pPr>
              <w:spacing w:before="0" w:after="0"/>
              <w:rPr>
                <w:b/>
                <w:bCs/>
                <w:sz w:val="22"/>
                <w:szCs w:val="22"/>
              </w:rPr>
            </w:pPr>
          </w:p>
          <w:p w14:paraId="497807B5" w14:textId="77777777" w:rsidR="00045857" w:rsidRDefault="00000000">
            <w:pPr>
              <w:spacing w:before="0" w:after="0"/>
              <w:jc w:val="center"/>
              <w:rPr>
                <w:b/>
                <w:bCs/>
                <w:sz w:val="26"/>
                <w:szCs w:val="26"/>
                <w:u w:val="single"/>
              </w:rPr>
            </w:pPr>
            <w:r>
              <w:rPr>
                <w:b/>
                <w:bCs/>
                <w:sz w:val="26"/>
                <w:szCs w:val="26"/>
                <w:u w:val="single"/>
              </w:rPr>
              <w:t>Rate period: 1st January 2026 – 31</w:t>
            </w:r>
            <w:r>
              <w:rPr>
                <w:b/>
                <w:bCs/>
                <w:sz w:val="26"/>
                <w:szCs w:val="26"/>
                <w:u w:val="single"/>
                <w:vertAlign w:val="superscript"/>
              </w:rPr>
              <w:t>st</w:t>
            </w:r>
            <w:r>
              <w:rPr>
                <w:b/>
                <w:bCs/>
                <w:sz w:val="26"/>
                <w:szCs w:val="26"/>
                <w:u w:val="single"/>
              </w:rPr>
              <w:t xml:space="preserve"> December 2026</w:t>
            </w:r>
          </w:p>
          <w:p w14:paraId="1CCC7D1A" w14:textId="77777777" w:rsidR="00045857" w:rsidRDefault="00000000">
            <w:pPr>
              <w:spacing w:before="0" w:after="0" w:line="360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Please quote rates inclusive of GST</w:t>
            </w:r>
          </w:p>
          <w:p w14:paraId="6BE819D2" w14:textId="77777777" w:rsidR="00045857" w:rsidRDefault="00045857">
            <w:pPr>
              <w:spacing w:before="0" w:after="0" w:line="360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tbl>
            <w:tblPr>
              <w:tblStyle w:val="aff1"/>
              <w:tblW w:w="1038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20"/>
              <w:gridCol w:w="1800"/>
              <w:gridCol w:w="1890"/>
              <w:gridCol w:w="1845"/>
              <w:gridCol w:w="1725"/>
            </w:tblGrid>
            <w:tr w:rsidR="00045857" w14:paraId="44BEF071" w14:textId="77777777">
              <w:trPr>
                <w:trHeight w:val="1665"/>
              </w:trPr>
              <w:tc>
                <w:tcPr>
                  <w:tcW w:w="3120" w:type="dxa"/>
                  <w:vAlign w:val="center"/>
                </w:tcPr>
                <w:p w14:paraId="42338327" w14:textId="546C6101" w:rsidR="00045857" w:rsidRDefault="00000000">
                  <w:pPr>
                    <w:spacing w:before="0"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u w:val="single"/>
                    </w:rPr>
                    <w:t>Room Type Name</w:t>
                  </w:r>
                </w:p>
                <w:p w14:paraId="4D3B3E5E" w14:textId="77777777" w:rsidR="00045857" w:rsidRDefault="00000000">
                  <w:pPr>
                    <w:spacing w:before="0" w:after="0" w:line="360" w:lineRule="auto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(Eg. Deluxe)</w:t>
                  </w:r>
                </w:p>
              </w:tc>
              <w:tc>
                <w:tcPr>
                  <w:tcW w:w="1800" w:type="dxa"/>
                  <w:vAlign w:val="center"/>
                </w:tcPr>
                <w:p w14:paraId="74D475C3" w14:textId="77777777" w:rsidR="00045857" w:rsidRDefault="00000000">
                  <w:pPr>
                    <w:spacing w:before="0" w:after="0" w:line="360" w:lineRule="auto"/>
                    <w:rPr>
                      <w:b/>
                      <w:bCs/>
                      <w:i/>
                      <w:iCs/>
                      <w:color w:val="1155CC"/>
                      <w:sz w:val="22"/>
                      <w:szCs w:val="22"/>
                      <w:u w:val="single"/>
                    </w:rPr>
                  </w:pPr>
                  <w:r>
                    <w:rPr>
                      <w:b/>
                      <w:bCs/>
                      <w:i/>
                      <w:iCs/>
                      <w:color w:val="660000"/>
                      <w:sz w:val="22"/>
                      <w:szCs w:val="22"/>
                      <w:u w:val="single"/>
                    </w:rPr>
                    <w:t>Corporate</w:t>
                  </w:r>
                  <w:r>
                    <w:rPr>
                      <w:b/>
                      <w:bCs/>
                      <w:i/>
                      <w:iCs/>
                      <w:color w:val="1155CC"/>
                      <w:sz w:val="22"/>
                      <w:szCs w:val="22"/>
                      <w:u w:val="single"/>
                    </w:rPr>
                    <w:t xml:space="preserve"> </w:t>
                  </w:r>
                </w:p>
                <w:p w14:paraId="15B69CF9" w14:textId="77777777" w:rsidR="00045857" w:rsidRDefault="00000000">
                  <w:pPr>
                    <w:spacing w:before="0" w:after="0" w:line="360" w:lineRule="auto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Nett Rate</w:t>
                  </w:r>
                </w:p>
                <w:p w14:paraId="19B0BBED" w14:textId="77777777" w:rsidR="00045857" w:rsidRDefault="00000000">
                  <w:pPr>
                    <w:spacing w:before="0" w:after="0" w:line="360" w:lineRule="auto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(excl. comm)</w:t>
                  </w:r>
                </w:p>
                <w:p w14:paraId="2C2620CE" w14:textId="77777777" w:rsidR="00045857" w:rsidRDefault="00000000">
                  <w:pPr>
                    <w:spacing w:before="0" w:after="0" w:line="360" w:lineRule="auto"/>
                    <w:rPr>
                      <w:i/>
                      <w:iCs/>
                      <w:color w:val="FF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color w:val="FF0000"/>
                      <w:sz w:val="18"/>
                      <w:szCs w:val="18"/>
                    </w:rPr>
                    <w:t xml:space="preserve">Amount the hotel is paid </w:t>
                  </w:r>
                </w:p>
              </w:tc>
              <w:tc>
                <w:tcPr>
                  <w:tcW w:w="1890" w:type="dxa"/>
                  <w:vAlign w:val="center"/>
                </w:tcPr>
                <w:p w14:paraId="4DC55108" w14:textId="77777777" w:rsidR="00045857" w:rsidRDefault="00000000">
                  <w:pPr>
                    <w:spacing w:before="0" w:after="0" w:line="360" w:lineRule="auto"/>
                    <w:rPr>
                      <w:b/>
                      <w:bCs/>
                      <w:i/>
                      <w:iCs/>
                      <w:color w:val="660000"/>
                      <w:sz w:val="22"/>
                      <w:szCs w:val="22"/>
                      <w:u w:val="single"/>
                    </w:rPr>
                  </w:pPr>
                  <w:r>
                    <w:rPr>
                      <w:b/>
                      <w:bCs/>
                      <w:i/>
                      <w:iCs/>
                      <w:color w:val="660000"/>
                      <w:sz w:val="22"/>
                      <w:szCs w:val="22"/>
                      <w:u w:val="single"/>
                    </w:rPr>
                    <w:t>Corporate</w:t>
                  </w:r>
                </w:p>
                <w:p w14:paraId="25C283B6" w14:textId="77777777" w:rsidR="00045857" w:rsidRDefault="00000000">
                  <w:pPr>
                    <w:spacing w:before="0" w:after="0" w:line="360" w:lineRule="auto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10% Commissionable Rate</w:t>
                  </w:r>
                </w:p>
              </w:tc>
              <w:tc>
                <w:tcPr>
                  <w:tcW w:w="1845" w:type="dxa"/>
                  <w:vAlign w:val="center"/>
                </w:tcPr>
                <w:p w14:paraId="3243B4DC" w14:textId="77777777" w:rsidR="00045857" w:rsidRDefault="00000000">
                  <w:pPr>
                    <w:spacing w:before="0" w:after="0" w:line="360" w:lineRule="auto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color w:val="1155CC"/>
                      <w:sz w:val="22"/>
                      <w:szCs w:val="22"/>
                      <w:u w:val="single"/>
                    </w:rPr>
                    <w:t>Government</w:t>
                  </w:r>
                  <w:r>
                    <w:rPr>
                      <w:b/>
                      <w:bCs/>
                      <w:i/>
                      <w:iCs/>
                      <w:color w:val="1155CC"/>
                      <w:u w:val="single"/>
                    </w:rPr>
                    <w:t xml:space="preserve"> 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t xml:space="preserve">Nett Rate </w:t>
                  </w:r>
                </w:p>
                <w:p w14:paraId="6A7E2A4B" w14:textId="77777777" w:rsidR="00045857" w:rsidRDefault="00000000">
                  <w:pPr>
                    <w:spacing w:before="0" w:after="0" w:line="360" w:lineRule="auto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(excl. comm)</w:t>
                  </w:r>
                </w:p>
                <w:p w14:paraId="05297F4D" w14:textId="77777777" w:rsidR="00045857" w:rsidRDefault="00000000">
                  <w:pPr>
                    <w:spacing w:before="0" w:after="0" w:line="360" w:lineRule="auto"/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color w:val="FF0000"/>
                      <w:sz w:val="18"/>
                      <w:szCs w:val="18"/>
                    </w:rPr>
                    <w:t>Amount the hotel is paid</w:t>
                  </w:r>
                  <w:r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725" w:type="dxa"/>
                  <w:vAlign w:val="center"/>
                </w:tcPr>
                <w:p w14:paraId="240570B6" w14:textId="77777777" w:rsidR="00045857" w:rsidRDefault="00000000">
                  <w:pPr>
                    <w:spacing w:before="0" w:after="0" w:line="360" w:lineRule="auto"/>
                    <w:rPr>
                      <w:b/>
                      <w:bCs/>
                      <w:i/>
                      <w:iCs/>
                      <w:color w:val="1155CC"/>
                      <w:sz w:val="22"/>
                      <w:szCs w:val="22"/>
                      <w:u w:val="single"/>
                    </w:rPr>
                  </w:pPr>
                  <w:r>
                    <w:rPr>
                      <w:b/>
                      <w:bCs/>
                      <w:i/>
                      <w:iCs/>
                      <w:color w:val="1155CC"/>
                      <w:sz w:val="22"/>
                      <w:szCs w:val="22"/>
                      <w:u w:val="single"/>
                    </w:rPr>
                    <w:t>Government</w:t>
                  </w:r>
                </w:p>
                <w:p w14:paraId="7FC1B162" w14:textId="77777777" w:rsidR="00045857" w:rsidRDefault="00000000">
                  <w:pPr>
                    <w:spacing w:before="0" w:after="0" w:line="360" w:lineRule="auto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10% Commissionable Rate</w:t>
                  </w:r>
                </w:p>
              </w:tc>
            </w:tr>
            <w:tr w:rsidR="00045857" w14:paraId="3A873EE1" w14:textId="77777777">
              <w:trPr>
                <w:trHeight w:val="795"/>
              </w:trPr>
              <w:tc>
                <w:tcPr>
                  <w:tcW w:w="3120" w:type="dxa"/>
                </w:tcPr>
                <w:p w14:paraId="6C1AF1D8" w14:textId="752608B7" w:rsidR="00045857" w:rsidRDefault="00206CE0">
                  <w:pPr>
                    <w:spacing w:before="0" w:after="0" w:line="360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bookmarkStart w:id="64" w:name="Text48"/>
                  <w:r>
                    <w:rPr>
                      <w:b/>
                      <w:bCs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b/>
                      <w:bCs/>
                      <w:sz w:val="22"/>
                      <w:szCs w:val="22"/>
                    </w:rPr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end"/>
                  </w:r>
                  <w:bookmarkEnd w:id="64"/>
                </w:p>
              </w:tc>
              <w:tc>
                <w:tcPr>
                  <w:tcW w:w="1800" w:type="dxa"/>
                </w:tcPr>
                <w:p w14:paraId="60BCE0A8" w14:textId="7EFE87E1" w:rsidR="00045857" w:rsidRDefault="0000000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 w:rsidR="00206CE0">
                    <w:rPr>
                      <w:sz w:val="22"/>
                      <w:szCs w:val="22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bookmarkStart w:id="65" w:name="Text49"/>
                  <w:r w:rsidR="00206CE0">
                    <w:rPr>
                      <w:sz w:val="22"/>
                      <w:szCs w:val="22"/>
                    </w:rPr>
                    <w:instrText xml:space="preserve"> FORMTEXT </w:instrText>
                  </w:r>
                  <w:r w:rsidR="00206CE0">
                    <w:rPr>
                      <w:sz w:val="22"/>
                      <w:szCs w:val="22"/>
                    </w:rPr>
                  </w:r>
                  <w:r w:rsidR="00206CE0">
                    <w:rPr>
                      <w:sz w:val="22"/>
                      <w:szCs w:val="22"/>
                    </w:rPr>
                    <w:fldChar w:fldCharType="separate"/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sz w:val="22"/>
                      <w:szCs w:val="22"/>
                    </w:rPr>
                    <w:fldChar w:fldCharType="end"/>
                  </w:r>
                  <w:bookmarkEnd w:id="65"/>
                </w:p>
              </w:tc>
              <w:tc>
                <w:tcPr>
                  <w:tcW w:w="1890" w:type="dxa"/>
                </w:tcPr>
                <w:p w14:paraId="49036A2B" w14:textId="617D4171" w:rsidR="00045857" w:rsidRDefault="0000000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 w:rsidR="00206CE0">
                    <w:rPr>
                      <w:sz w:val="22"/>
                      <w:szCs w:val="22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bookmarkStart w:id="66" w:name="Text50"/>
                  <w:r w:rsidR="00206CE0">
                    <w:rPr>
                      <w:sz w:val="22"/>
                      <w:szCs w:val="22"/>
                    </w:rPr>
                    <w:instrText xml:space="preserve"> FORMTEXT </w:instrText>
                  </w:r>
                  <w:r w:rsidR="00206CE0">
                    <w:rPr>
                      <w:sz w:val="22"/>
                      <w:szCs w:val="22"/>
                    </w:rPr>
                  </w:r>
                  <w:r w:rsidR="00206CE0">
                    <w:rPr>
                      <w:sz w:val="22"/>
                      <w:szCs w:val="22"/>
                    </w:rPr>
                    <w:fldChar w:fldCharType="separate"/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sz w:val="22"/>
                      <w:szCs w:val="22"/>
                    </w:rPr>
                    <w:fldChar w:fldCharType="end"/>
                  </w:r>
                  <w:bookmarkEnd w:id="66"/>
                </w:p>
              </w:tc>
              <w:tc>
                <w:tcPr>
                  <w:tcW w:w="1845" w:type="dxa"/>
                </w:tcPr>
                <w:p w14:paraId="230CC4FF" w14:textId="36145537" w:rsidR="00045857" w:rsidRDefault="0000000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 w:rsidR="00206CE0">
                    <w:rPr>
                      <w:sz w:val="22"/>
                      <w:szCs w:val="22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bookmarkStart w:id="67" w:name="Text51"/>
                  <w:r w:rsidR="00206CE0">
                    <w:rPr>
                      <w:sz w:val="22"/>
                      <w:szCs w:val="22"/>
                    </w:rPr>
                    <w:instrText xml:space="preserve"> FORMTEXT </w:instrText>
                  </w:r>
                  <w:r w:rsidR="00206CE0">
                    <w:rPr>
                      <w:sz w:val="22"/>
                      <w:szCs w:val="22"/>
                    </w:rPr>
                  </w:r>
                  <w:r w:rsidR="00206CE0">
                    <w:rPr>
                      <w:sz w:val="22"/>
                      <w:szCs w:val="22"/>
                    </w:rPr>
                    <w:fldChar w:fldCharType="separate"/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sz w:val="22"/>
                      <w:szCs w:val="22"/>
                    </w:rPr>
                    <w:fldChar w:fldCharType="end"/>
                  </w:r>
                  <w:bookmarkEnd w:id="67"/>
                </w:p>
              </w:tc>
              <w:tc>
                <w:tcPr>
                  <w:tcW w:w="1725" w:type="dxa"/>
                </w:tcPr>
                <w:p w14:paraId="3BEE2827" w14:textId="77AD200B" w:rsidR="00045857" w:rsidRDefault="0000000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 w:rsidR="00206CE0">
                    <w:rPr>
                      <w:sz w:val="22"/>
                      <w:szCs w:val="22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bookmarkStart w:id="68" w:name="Text52"/>
                  <w:r w:rsidR="00206CE0">
                    <w:rPr>
                      <w:sz w:val="22"/>
                      <w:szCs w:val="22"/>
                    </w:rPr>
                    <w:instrText xml:space="preserve"> FORMTEXT </w:instrText>
                  </w:r>
                  <w:r w:rsidR="00206CE0">
                    <w:rPr>
                      <w:sz w:val="22"/>
                      <w:szCs w:val="22"/>
                    </w:rPr>
                  </w:r>
                  <w:r w:rsidR="00206CE0">
                    <w:rPr>
                      <w:sz w:val="22"/>
                      <w:szCs w:val="22"/>
                    </w:rPr>
                    <w:fldChar w:fldCharType="separate"/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noProof/>
                      <w:sz w:val="22"/>
                      <w:szCs w:val="22"/>
                    </w:rPr>
                    <w:t> </w:t>
                  </w:r>
                  <w:r w:rsidR="00206CE0">
                    <w:rPr>
                      <w:sz w:val="22"/>
                      <w:szCs w:val="22"/>
                    </w:rPr>
                    <w:fldChar w:fldCharType="end"/>
                  </w:r>
                  <w:bookmarkEnd w:id="68"/>
                </w:p>
              </w:tc>
            </w:tr>
            <w:tr w:rsidR="00206CE0" w14:paraId="6C4B3A34" w14:textId="77777777" w:rsidTr="00DB64F7">
              <w:trPr>
                <w:trHeight w:val="795"/>
              </w:trPr>
              <w:tc>
                <w:tcPr>
                  <w:tcW w:w="3120" w:type="dxa"/>
                </w:tcPr>
                <w:p w14:paraId="28286C10" w14:textId="77777777" w:rsidR="00206CE0" w:rsidRDefault="00206CE0" w:rsidP="00DB64F7">
                  <w:pPr>
                    <w:spacing w:before="0" w:after="0" w:line="360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b/>
                      <w:bCs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b/>
                      <w:bCs/>
                      <w:sz w:val="22"/>
                      <w:szCs w:val="22"/>
                    </w:rPr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00" w:type="dxa"/>
                </w:tcPr>
                <w:p w14:paraId="31C67CB4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90" w:type="dxa"/>
                </w:tcPr>
                <w:p w14:paraId="26AAC588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45" w:type="dxa"/>
                </w:tcPr>
                <w:p w14:paraId="0068B878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725" w:type="dxa"/>
                </w:tcPr>
                <w:p w14:paraId="4C7980B3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206CE0" w14:paraId="6C69B795" w14:textId="77777777" w:rsidTr="00DB64F7">
              <w:trPr>
                <w:trHeight w:val="795"/>
              </w:trPr>
              <w:tc>
                <w:tcPr>
                  <w:tcW w:w="3120" w:type="dxa"/>
                </w:tcPr>
                <w:p w14:paraId="5BBA34E2" w14:textId="77777777" w:rsidR="00206CE0" w:rsidRDefault="00206CE0" w:rsidP="00DB64F7">
                  <w:pPr>
                    <w:spacing w:before="0" w:after="0" w:line="360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b/>
                      <w:bCs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b/>
                      <w:bCs/>
                      <w:sz w:val="22"/>
                      <w:szCs w:val="22"/>
                    </w:rPr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00" w:type="dxa"/>
                </w:tcPr>
                <w:p w14:paraId="118BBB0A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90" w:type="dxa"/>
                </w:tcPr>
                <w:p w14:paraId="3893288E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45" w:type="dxa"/>
                </w:tcPr>
                <w:p w14:paraId="008792BA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725" w:type="dxa"/>
                </w:tcPr>
                <w:p w14:paraId="6C149374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206CE0" w14:paraId="6B65076E" w14:textId="77777777" w:rsidTr="00DB64F7">
              <w:trPr>
                <w:trHeight w:val="795"/>
              </w:trPr>
              <w:tc>
                <w:tcPr>
                  <w:tcW w:w="3120" w:type="dxa"/>
                </w:tcPr>
                <w:p w14:paraId="69BC3F09" w14:textId="77777777" w:rsidR="00206CE0" w:rsidRDefault="00206CE0" w:rsidP="00DB64F7">
                  <w:pPr>
                    <w:spacing w:before="0" w:after="0" w:line="360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b/>
                      <w:bCs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b/>
                      <w:bCs/>
                      <w:sz w:val="22"/>
                      <w:szCs w:val="22"/>
                    </w:rPr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00" w:type="dxa"/>
                </w:tcPr>
                <w:p w14:paraId="75CB3D4B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90" w:type="dxa"/>
                </w:tcPr>
                <w:p w14:paraId="10FB5E36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45" w:type="dxa"/>
                </w:tcPr>
                <w:p w14:paraId="1659E9C1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725" w:type="dxa"/>
                </w:tcPr>
                <w:p w14:paraId="12694411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206CE0" w14:paraId="4B1306CE" w14:textId="77777777" w:rsidTr="00DB64F7">
              <w:trPr>
                <w:trHeight w:val="795"/>
              </w:trPr>
              <w:tc>
                <w:tcPr>
                  <w:tcW w:w="3120" w:type="dxa"/>
                </w:tcPr>
                <w:p w14:paraId="75305921" w14:textId="77777777" w:rsidR="00206CE0" w:rsidRDefault="00206CE0" w:rsidP="00DB64F7">
                  <w:pPr>
                    <w:spacing w:before="0" w:after="0" w:line="360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b/>
                      <w:bCs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b/>
                      <w:bCs/>
                      <w:sz w:val="22"/>
                      <w:szCs w:val="22"/>
                    </w:rPr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00" w:type="dxa"/>
                </w:tcPr>
                <w:p w14:paraId="5AD82B64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90" w:type="dxa"/>
                </w:tcPr>
                <w:p w14:paraId="32058474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45" w:type="dxa"/>
                </w:tcPr>
                <w:p w14:paraId="18B729EA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725" w:type="dxa"/>
                </w:tcPr>
                <w:p w14:paraId="45CFAC55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206CE0" w14:paraId="1DD767EE" w14:textId="77777777" w:rsidTr="00DB64F7">
              <w:trPr>
                <w:trHeight w:val="795"/>
              </w:trPr>
              <w:tc>
                <w:tcPr>
                  <w:tcW w:w="3120" w:type="dxa"/>
                </w:tcPr>
                <w:p w14:paraId="6E2C52BA" w14:textId="77777777" w:rsidR="00206CE0" w:rsidRDefault="00206CE0" w:rsidP="00DB64F7">
                  <w:pPr>
                    <w:spacing w:before="0" w:after="0" w:line="360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lastRenderedPageBreak/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b/>
                      <w:bCs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b/>
                      <w:bCs/>
                      <w:sz w:val="22"/>
                      <w:szCs w:val="22"/>
                    </w:rPr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00" w:type="dxa"/>
                </w:tcPr>
                <w:p w14:paraId="356E88F4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90" w:type="dxa"/>
                </w:tcPr>
                <w:p w14:paraId="6C88DB52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45" w:type="dxa"/>
                </w:tcPr>
                <w:p w14:paraId="5952BB18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725" w:type="dxa"/>
                </w:tcPr>
                <w:p w14:paraId="55E06D8C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206CE0" w14:paraId="3B8BB74A" w14:textId="77777777" w:rsidTr="00DB64F7">
              <w:trPr>
                <w:trHeight w:val="795"/>
              </w:trPr>
              <w:tc>
                <w:tcPr>
                  <w:tcW w:w="3120" w:type="dxa"/>
                </w:tcPr>
                <w:p w14:paraId="7C55FBD5" w14:textId="77777777" w:rsidR="00206CE0" w:rsidRDefault="00206CE0" w:rsidP="00DB64F7">
                  <w:pPr>
                    <w:spacing w:before="0" w:after="0" w:line="360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b/>
                      <w:bCs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b/>
                      <w:bCs/>
                      <w:sz w:val="22"/>
                      <w:szCs w:val="22"/>
                    </w:rPr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00" w:type="dxa"/>
                </w:tcPr>
                <w:p w14:paraId="09AB187D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90" w:type="dxa"/>
                </w:tcPr>
                <w:p w14:paraId="03D71B80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45" w:type="dxa"/>
                </w:tcPr>
                <w:p w14:paraId="6E46B7CB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725" w:type="dxa"/>
                </w:tcPr>
                <w:p w14:paraId="2A05CCBA" w14:textId="77777777" w:rsidR="00206CE0" w:rsidRDefault="00206CE0" w:rsidP="00DB64F7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206CE0" w14:paraId="6FBEAB80" w14:textId="77777777" w:rsidTr="00DB64F7">
              <w:trPr>
                <w:trHeight w:val="795"/>
              </w:trPr>
              <w:tc>
                <w:tcPr>
                  <w:tcW w:w="3120" w:type="dxa"/>
                </w:tcPr>
                <w:p w14:paraId="1CAC71EE" w14:textId="538C3B84" w:rsidR="00206CE0" w:rsidRDefault="00206CE0" w:rsidP="00206CE0">
                  <w:pPr>
                    <w:spacing w:before="0" w:after="0" w:line="360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b/>
                      <w:bCs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b/>
                      <w:bCs/>
                      <w:sz w:val="22"/>
                      <w:szCs w:val="22"/>
                    </w:rPr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00" w:type="dxa"/>
                </w:tcPr>
                <w:p w14:paraId="1E9B7C2C" w14:textId="2A78260E" w:rsidR="00206CE0" w:rsidRDefault="00206CE0" w:rsidP="00206CE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90" w:type="dxa"/>
                </w:tcPr>
                <w:p w14:paraId="4DF76D1D" w14:textId="5E58C2A6" w:rsidR="00206CE0" w:rsidRDefault="00206CE0" w:rsidP="00206CE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45" w:type="dxa"/>
                </w:tcPr>
                <w:p w14:paraId="2821D62A" w14:textId="0E3032CC" w:rsidR="00206CE0" w:rsidRDefault="00206CE0" w:rsidP="00206CE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725" w:type="dxa"/>
                </w:tcPr>
                <w:p w14:paraId="3521E0ED" w14:textId="6A198370" w:rsidR="00206CE0" w:rsidRDefault="00206CE0" w:rsidP="00206CE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206CE0" w14:paraId="7B010F21" w14:textId="77777777" w:rsidTr="00DB64F7">
              <w:trPr>
                <w:trHeight w:val="795"/>
              </w:trPr>
              <w:tc>
                <w:tcPr>
                  <w:tcW w:w="3120" w:type="dxa"/>
                </w:tcPr>
                <w:p w14:paraId="1F9B3809" w14:textId="1D12A5D0" w:rsidR="00206CE0" w:rsidRDefault="00206CE0" w:rsidP="00206CE0">
                  <w:pPr>
                    <w:spacing w:before="0" w:after="0" w:line="360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b/>
                      <w:bCs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b/>
                      <w:bCs/>
                      <w:sz w:val="22"/>
                      <w:szCs w:val="22"/>
                    </w:rPr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00" w:type="dxa"/>
                </w:tcPr>
                <w:p w14:paraId="20C175E8" w14:textId="19D4F7AB" w:rsidR="00206CE0" w:rsidRDefault="00206CE0" w:rsidP="00206CE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90" w:type="dxa"/>
                </w:tcPr>
                <w:p w14:paraId="38D50772" w14:textId="1A2E25D4" w:rsidR="00206CE0" w:rsidRDefault="00206CE0" w:rsidP="00206CE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45" w:type="dxa"/>
                </w:tcPr>
                <w:p w14:paraId="5F8B62CD" w14:textId="776DED29" w:rsidR="00206CE0" w:rsidRDefault="00206CE0" w:rsidP="00206CE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725" w:type="dxa"/>
                </w:tcPr>
                <w:p w14:paraId="015A29C5" w14:textId="4F30321C" w:rsidR="00206CE0" w:rsidRDefault="00206CE0" w:rsidP="00206CE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206CE0" w14:paraId="66227056" w14:textId="77777777" w:rsidTr="00DB64F7">
              <w:trPr>
                <w:trHeight w:val="795"/>
              </w:trPr>
              <w:tc>
                <w:tcPr>
                  <w:tcW w:w="3120" w:type="dxa"/>
                </w:tcPr>
                <w:p w14:paraId="435A903E" w14:textId="6DF72462" w:rsidR="00206CE0" w:rsidRDefault="00206CE0" w:rsidP="00206CE0">
                  <w:pPr>
                    <w:spacing w:before="0" w:after="0" w:line="360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b/>
                      <w:bCs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b/>
                      <w:bCs/>
                      <w:sz w:val="22"/>
                      <w:szCs w:val="22"/>
                    </w:rPr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00" w:type="dxa"/>
                </w:tcPr>
                <w:p w14:paraId="045C71AB" w14:textId="7703C4DD" w:rsidR="00206CE0" w:rsidRDefault="00206CE0" w:rsidP="00206CE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90" w:type="dxa"/>
                </w:tcPr>
                <w:p w14:paraId="69816A1C" w14:textId="66A43770" w:rsidR="00206CE0" w:rsidRDefault="00206CE0" w:rsidP="00206CE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845" w:type="dxa"/>
                </w:tcPr>
                <w:p w14:paraId="24D0AED5" w14:textId="44EFA5C5" w:rsidR="00206CE0" w:rsidRDefault="00206CE0" w:rsidP="00206CE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725" w:type="dxa"/>
                </w:tcPr>
                <w:p w14:paraId="74CFE21D" w14:textId="38B7477D" w:rsidR="00206CE0" w:rsidRDefault="00206CE0" w:rsidP="00206CE0">
                  <w:pPr>
                    <w:spacing w:before="0" w:after="0"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     </w:t>
                  </w: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</w:p>
              </w:tc>
            </w:tr>
          </w:tbl>
          <w:p w14:paraId="4442220C" w14:textId="77777777" w:rsidR="00045857" w:rsidRDefault="00045857">
            <w:pPr>
              <w:spacing w:before="0" w:after="0"/>
              <w:rPr>
                <w:sz w:val="18"/>
                <w:szCs w:val="18"/>
              </w:rPr>
            </w:pPr>
          </w:p>
        </w:tc>
      </w:tr>
    </w:tbl>
    <w:p w14:paraId="644B1F1F" w14:textId="77777777" w:rsidR="00045857" w:rsidRDefault="00045857">
      <w:pPr>
        <w:spacing w:before="0" w:after="0"/>
        <w:rPr>
          <w:sz w:val="18"/>
          <w:szCs w:val="18"/>
        </w:rPr>
      </w:pPr>
    </w:p>
    <w:p w14:paraId="30F5D176" w14:textId="77777777" w:rsidR="00045857" w:rsidRDefault="00045857">
      <w:pPr>
        <w:spacing w:before="0" w:after="0"/>
        <w:rPr>
          <w:sz w:val="18"/>
          <w:szCs w:val="18"/>
        </w:rPr>
      </w:pPr>
    </w:p>
    <w:p w14:paraId="6171769B" w14:textId="77777777" w:rsidR="00045857" w:rsidRDefault="00045857">
      <w:pPr>
        <w:spacing w:before="0" w:after="0"/>
        <w:rPr>
          <w:sz w:val="18"/>
          <w:szCs w:val="18"/>
        </w:rPr>
      </w:pPr>
    </w:p>
    <w:p w14:paraId="58DFF0DF" w14:textId="77777777" w:rsidR="00045857" w:rsidRDefault="00045857">
      <w:pPr>
        <w:spacing w:before="0" w:after="0"/>
        <w:rPr>
          <w:b/>
          <w:bCs/>
          <w:color w:val="660000"/>
          <w:sz w:val="30"/>
          <w:szCs w:val="30"/>
        </w:rPr>
      </w:pPr>
    </w:p>
    <w:p w14:paraId="22288FAD" w14:textId="6A3E66D7" w:rsidR="00045857" w:rsidRDefault="00000000">
      <w:pPr>
        <w:spacing w:before="0" w:after="0"/>
        <w:rPr>
          <w:b/>
          <w:bCs/>
          <w:color w:val="990000"/>
          <w:sz w:val="32"/>
          <w:szCs w:val="32"/>
        </w:rPr>
      </w:pPr>
      <w:r>
        <w:rPr>
          <w:b/>
          <w:bCs/>
          <w:color w:val="990000"/>
          <w:sz w:val="32"/>
          <w:szCs w:val="32"/>
        </w:rPr>
        <w:t>Signature Required - Outgoing Owner &amp; Incoming Owner</w:t>
      </w:r>
    </w:p>
    <w:p w14:paraId="091CB292" w14:textId="77777777" w:rsidR="00045857" w:rsidRDefault="00045857">
      <w:pPr>
        <w:spacing w:before="0" w:after="0"/>
        <w:rPr>
          <w:sz w:val="22"/>
          <w:szCs w:val="22"/>
        </w:rPr>
      </w:pPr>
    </w:p>
    <w:p w14:paraId="2CFB52E6" w14:textId="77777777" w:rsidR="00045857" w:rsidRDefault="00045857">
      <w:pPr>
        <w:spacing w:before="0" w:after="0"/>
        <w:rPr>
          <w:sz w:val="22"/>
          <w:szCs w:val="22"/>
        </w:rPr>
      </w:pPr>
    </w:p>
    <w:p w14:paraId="40A7FC73" w14:textId="77777777" w:rsidR="00045857" w:rsidRDefault="00000000">
      <w:pPr>
        <w:spacing w:before="0" w:after="0"/>
        <w:rPr>
          <w:sz w:val="22"/>
          <w:szCs w:val="22"/>
        </w:rPr>
      </w:pPr>
      <w:r>
        <w:rPr>
          <w:sz w:val="22"/>
          <w:szCs w:val="22"/>
        </w:rPr>
        <w:t xml:space="preserve">By signing below, you are agreeing that the above information is </w:t>
      </w:r>
      <w:r>
        <w:rPr>
          <w:b/>
          <w:bCs/>
          <w:sz w:val="22"/>
          <w:szCs w:val="22"/>
        </w:rPr>
        <w:t xml:space="preserve">correct, </w:t>
      </w:r>
      <w:r>
        <w:rPr>
          <w:sz w:val="22"/>
          <w:szCs w:val="22"/>
        </w:rPr>
        <w:t>and no further changes are required.</w:t>
      </w:r>
    </w:p>
    <w:p w14:paraId="078C98C7" w14:textId="77777777" w:rsidR="00045857" w:rsidRDefault="00045857">
      <w:pPr>
        <w:spacing w:before="0" w:after="0"/>
        <w:rPr>
          <w:sz w:val="22"/>
          <w:szCs w:val="22"/>
        </w:rPr>
      </w:pPr>
    </w:p>
    <w:p w14:paraId="37CDCB55" w14:textId="77777777" w:rsidR="00045857" w:rsidRDefault="00045857">
      <w:pPr>
        <w:spacing w:before="0" w:after="0"/>
        <w:rPr>
          <w:sz w:val="22"/>
          <w:szCs w:val="22"/>
        </w:rPr>
      </w:pPr>
    </w:p>
    <w:p w14:paraId="6CFE48D4" w14:textId="77777777" w:rsidR="00045857" w:rsidRDefault="00000000">
      <w:pPr>
        <w:spacing w:before="0" w:after="0"/>
        <w:rPr>
          <w:b/>
          <w:bCs/>
          <w:color w:val="990000"/>
          <w:sz w:val="24"/>
          <w:szCs w:val="24"/>
        </w:rPr>
      </w:pPr>
      <w:r>
        <w:rPr>
          <w:b/>
          <w:bCs/>
          <w:color w:val="990000"/>
          <w:sz w:val="24"/>
          <w:szCs w:val="24"/>
        </w:rPr>
        <w:t>Outgoing Owner (Seller)</w:t>
      </w:r>
    </w:p>
    <w:p w14:paraId="723CDBC2" w14:textId="77777777" w:rsidR="00045857" w:rsidRDefault="00045857">
      <w:pPr>
        <w:spacing w:before="0" w:after="0"/>
        <w:rPr>
          <w:b/>
          <w:bCs/>
          <w:color w:val="990000"/>
          <w:sz w:val="22"/>
          <w:szCs w:val="22"/>
        </w:rPr>
      </w:pPr>
    </w:p>
    <w:tbl>
      <w:tblPr>
        <w:tblStyle w:val="aff2"/>
        <w:tblW w:w="90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1"/>
        <w:gridCol w:w="5329"/>
      </w:tblGrid>
      <w:tr w:rsidR="00045857" w14:paraId="5065E655" w14:textId="77777777">
        <w:trPr>
          <w:trHeight w:val="728"/>
        </w:trPr>
        <w:tc>
          <w:tcPr>
            <w:tcW w:w="3681" w:type="dxa"/>
          </w:tcPr>
          <w:p w14:paraId="23C78D27" w14:textId="45D1C581" w:rsidR="00045857" w:rsidRDefault="00000000">
            <w:pPr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Name / Title</w:t>
            </w:r>
          </w:p>
          <w:p w14:paraId="397EC565" w14:textId="77777777" w:rsidR="00045857" w:rsidRDefault="00045857">
            <w:pPr>
              <w:spacing w:before="0" w:after="0"/>
              <w:rPr>
                <w:b/>
                <w:bCs/>
                <w:sz w:val="22"/>
                <w:szCs w:val="22"/>
              </w:rPr>
            </w:pPr>
          </w:p>
        </w:tc>
        <w:bookmarkStart w:id="69" w:name="bookmark=kix.mml29yzd41sy" w:colFirst="0" w:colLast="0"/>
        <w:bookmarkEnd w:id="69"/>
        <w:tc>
          <w:tcPr>
            <w:tcW w:w="5329" w:type="dxa"/>
          </w:tcPr>
          <w:p w14:paraId="4F677E52" w14:textId="5B573446" w:rsidR="00045857" w:rsidRDefault="00206CE0">
            <w:pPr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70" w:name="Text53"/>
            <w:r>
              <w:rPr>
                <w:b/>
                <w:bCs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bookmarkEnd w:id="70"/>
          </w:p>
        </w:tc>
      </w:tr>
      <w:tr w:rsidR="00045857" w14:paraId="3D85ADC6" w14:textId="77777777">
        <w:trPr>
          <w:trHeight w:val="642"/>
        </w:trPr>
        <w:tc>
          <w:tcPr>
            <w:tcW w:w="3681" w:type="dxa"/>
          </w:tcPr>
          <w:p w14:paraId="70421CD9" w14:textId="77777777" w:rsidR="00045857" w:rsidRDefault="00000000">
            <w:pPr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Signature / Date</w:t>
            </w:r>
          </w:p>
          <w:p w14:paraId="3359A619" w14:textId="77777777" w:rsidR="00045857" w:rsidRDefault="00045857">
            <w:pPr>
              <w:spacing w:before="0" w:after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29" w:type="dxa"/>
          </w:tcPr>
          <w:p w14:paraId="1145CAE7" w14:textId="351801AF" w:rsidR="00045857" w:rsidRDefault="00206CE0">
            <w:pPr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71" w:name="Text54"/>
            <w:r>
              <w:rPr>
                <w:b/>
                <w:bCs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bookmarkEnd w:id="71"/>
          </w:p>
        </w:tc>
      </w:tr>
    </w:tbl>
    <w:p w14:paraId="4C686510" w14:textId="77777777" w:rsidR="00045857" w:rsidRDefault="00045857">
      <w:pPr>
        <w:spacing w:before="0" w:after="0"/>
        <w:rPr>
          <w:b/>
          <w:bCs/>
          <w:sz w:val="22"/>
          <w:szCs w:val="22"/>
        </w:rPr>
      </w:pPr>
    </w:p>
    <w:p w14:paraId="5BF9F260" w14:textId="77777777" w:rsidR="00045857" w:rsidRDefault="00045857">
      <w:pPr>
        <w:spacing w:before="0" w:after="0"/>
        <w:rPr>
          <w:b/>
          <w:bCs/>
          <w:sz w:val="22"/>
          <w:szCs w:val="22"/>
        </w:rPr>
      </w:pPr>
    </w:p>
    <w:p w14:paraId="1ED4255E" w14:textId="77777777" w:rsidR="00045857" w:rsidRDefault="00000000">
      <w:pPr>
        <w:spacing w:before="0" w:after="0"/>
        <w:rPr>
          <w:b/>
          <w:bCs/>
          <w:color w:val="990000"/>
          <w:sz w:val="24"/>
          <w:szCs w:val="24"/>
        </w:rPr>
      </w:pPr>
      <w:r>
        <w:rPr>
          <w:b/>
          <w:bCs/>
          <w:color w:val="990000"/>
          <w:sz w:val="24"/>
          <w:szCs w:val="24"/>
        </w:rPr>
        <w:t>Incoming Owner (Buyer)</w:t>
      </w:r>
    </w:p>
    <w:p w14:paraId="4BAA4E7B" w14:textId="77777777" w:rsidR="00045857" w:rsidRDefault="00045857">
      <w:pPr>
        <w:spacing w:before="0" w:after="0"/>
        <w:rPr>
          <w:b/>
          <w:bCs/>
          <w:color w:val="660000"/>
          <w:sz w:val="22"/>
          <w:szCs w:val="22"/>
        </w:rPr>
      </w:pPr>
    </w:p>
    <w:tbl>
      <w:tblPr>
        <w:tblStyle w:val="aff3"/>
        <w:tblW w:w="90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1"/>
        <w:gridCol w:w="5329"/>
      </w:tblGrid>
      <w:tr w:rsidR="00045857" w14:paraId="0A2C6676" w14:textId="77777777">
        <w:trPr>
          <w:trHeight w:val="667"/>
        </w:trPr>
        <w:tc>
          <w:tcPr>
            <w:tcW w:w="3681" w:type="dxa"/>
          </w:tcPr>
          <w:p w14:paraId="5F919B86" w14:textId="6AAB3BB7" w:rsidR="00045857" w:rsidRDefault="00000000">
            <w:pPr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Name / Title</w:t>
            </w:r>
          </w:p>
        </w:tc>
        <w:bookmarkStart w:id="72" w:name="bookmark=kix.tzxegceb2tec" w:colFirst="0" w:colLast="0"/>
        <w:bookmarkEnd w:id="72"/>
        <w:tc>
          <w:tcPr>
            <w:tcW w:w="5329" w:type="dxa"/>
          </w:tcPr>
          <w:p w14:paraId="70085186" w14:textId="2C049D11" w:rsidR="00045857" w:rsidRDefault="00206CE0">
            <w:pPr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73" w:name="Text55"/>
            <w:r>
              <w:rPr>
                <w:b/>
                <w:bCs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bookmarkEnd w:id="73"/>
            <w:r>
              <w:rPr>
                <w:b/>
                <w:bCs/>
                <w:sz w:val="22"/>
                <w:szCs w:val="22"/>
              </w:rPr>
              <w:t>  </w:t>
            </w:r>
          </w:p>
        </w:tc>
      </w:tr>
      <w:tr w:rsidR="00045857" w14:paraId="3D84AD5B" w14:textId="77777777">
        <w:trPr>
          <w:trHeight w:val="734"/>
        </w:trPr>
        <w:tc>
          <w:tcPr>
            <w:tcW w:w="3681" w:type="dxa"/>
          </w:tcPr>
          <w:p w14:paraId="64637C2E" w14:textId="77777777" w:rsidR="00045857" w:rsidRDefault="00000000">
            <w:pPr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Signature / Date</w:t>
            </w:r>
          </w:p>
          <w:p w14:paraId="579FDD35" w14:textId="77777777" w:rsidR="00045857" w:rsidRDefault="00045857">
            <w:pPr>
              <w:spacing w:before="0" w:after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29" w:type="dxa"/>
          </w:tcPr>
          <w:p w14:paraId="2AF614B2" w14:textId="5AE508F2" w:rsidR="00045857" w:rsidRDefault="00206CE0">
            <w:pPr>
              <w:spacing w:before="0"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74" w:name="Text56"/>
            <w:r>
              <w:rPr>
                <w:b/>
                <w:bCs/>
                <w:sz w:val="22"/>
                <w:szCs w:val="22"/>
              </w:rPr>
              <w:instrText xml:space="preserve"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noProof/>
                <w:sz w:val="22"/>
                <w:szCs w:val="22"/>
              </w:rPr>
              <w:t> 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bookmarkEnd w:id="74"/>
          </w:p>
        </w:tc>
      </w:tr>
    </w:tbl>
    <w:p w14:paraId="25FB5AD8" w14:textId="77777777" w:rsidR="00045857" w:rsidRDefault="00045857">
      <w:pPr>
        <w:spacing w:before="0" w:after="0"/>
        <w:rPr>
          <w:b/>
          <w:bCs/>
          <w:sz w:val="22"/>
          <w:szCs w:val="22"/>
        </w:rPr>
      </w:pPr>
    </w:p>
    <w:p w14:paraId="36D8E1B1" w14:textId="77777777" w:rsidR="00045857" w:rsidRDefault="00045857">
      <w:pPr>
        <w:spacing w:line="360" w:lineRule="auto"/>
        <w:rPr>
          <w:b/>
          <w:bCs/>
        </w:rPr>
      </w:pPr>
    </w:p>
    <w:p w14:paraId="3957193F" w14:textId="77777777" w:rsidR="00045857" w:rsidRDefault="00045857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0000"/>
          <w:sz w:val="24"/>
          <w:szCs w:val="24"/>
        </w:rPr>
      </w:pPr>
    </w:p>
    <w:p w14:paraId="5D704679" w14:textId="77777777" w:rsidR="00045857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00FF"/>
          <w:sz w:val="22"/>
          <w:szCs w:val="22"/>
          <w:u w:val="single"/>
        </w:rPr>
      </w:pPr>
      <w:r>
        <w:rPr>
          <w:b/>
          <w:bCs/>
          <w:i/>
          <w:iCs/>
          <w:color w:val="000000"/>
          <w:sz w:val="22"/>
          <w:szCs w:val="22"/>
        </w:rPr>
        <w:t xml:space="preserve">Please </w:t>
      </w:r>
      <w:r>
        <w:rPr>
          <w:b/>
          <w:bCs/>
          <w:i/>
          <w:iCs/>
          <w:sz w:val="22"/>
          <w:szCs w:val="22"/>
        </w:rPr>
        <w:t>complete and send the form or</w:t>
      </w:r>
      <w:r>
        <w:rPr>
          <w:b/>
          <w:bCs/>
          <w:i/>
          <w:iCs/>
          <w:color w:val="000000"/>
          <w:sz w:val="22"/>
          <w:szCs w:val="22"/>
        </w:rPr>
        <w:t xml:space="preserve"> any questions to </w:t>
      </w:r>
      <w:hyperlink r:id="rId9">
        <w:r w:rsidR="00045857">
          <w:rPr>
            <w:b/>
            <w:bCs/>
            <w:i/>
            <w:iCs/>
            <w:color w:val="1155CC"/>
            <w:sz w:val="22"/>
            <w:szCs w:val="22"/>
            <w:u w:val="single"/>
          </w:rPr>
          <w:t>supplier@hotelnetwork.com.au</w:t>
        </w:r>
      </w:hyperlink>
      <w:r>
        <w:rPr>
          <w:b/>
          <w:bCs/>
          <w:i/>
          <w:iCs/>
          <w:color w:val="0000FF"/>
          <w:sz w:val="22"/>
          <w:szCs w:val="22"/>
          <w:u w:val="single"/>
        </w:rPr>
        <w:t xml:space="preserve"> </w:t>
      </w:r>
    </w:p>
    <w:p w14:paraId="374C7FD3" w14:textId="77777777" w:rsidR="00045857" w:rsidRDefault="00045857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00FF"/>
          <w:sz w:val="22"/>
          <w:szCs w:val="22"/>
          <w:u w:val="single"/>
        </w:rPr>
      </w:pPr>
    </w:p>
    <w:p w14:paraId="0CD0A2C3" w14:textId="77777777" w:rsidR="00045857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2"/>
          <w:szCs w:val="22"/>
        </w:rPr>
        <w:t xml:space="preserve"> Please allow 7 days for processing.</w:t>
      </w:r>
    </w:p>
    <w:sectPr w:rsidR="0004585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94" w:bottom="1134" w:left="79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9AE5169" w14:textId="77777777" w:rsidR="0043691B" w:rsidRDefault="0043691B">
      <w:pPr>
        <w:spacing w:before="0" w:after="0"/>
      </w:pPr>
      <w:r>
        <w:separator/>
      </w:r>
    </w:p>
  </w:endnote>
  <w:endnote w:type="continuationSeparator" w:id="0">
    <w:p w14:paraId="680ACC84" w14:textId="77777777" w:rsidR="0043691B" w:rsidRDefault="0043691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80807BF6-D935-0B4A-AFE6-CEBB53B4F92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395A05A9-04A4-6C48-AD86-F4F18A16667E}"/>
    <w:embedBold r:id="rId3" w:fontKey="{495E42B2-AFC1-7545-88C8-D963BB71247E}"/>
    <w:embedItalic r:id="rId4" w:fontKey="{4E6A099E-B1C8-7B43-8D36-199042F70DFF}"/>
    <w:embedBoldItalic r:id="rId5" w:fontKey="{E62CD99D-1F5E-094C-8562-99BC6D42C56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FA6AA81C-6F07-D84F-BA1B-B949BF46F16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83A920EF-35CC-E84D-841C-E172E2F07B8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A811FD79-E215-A541-9205-AFFD592717D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B252933" w14:textId="77777777" w:rsidR="00045857" w:rsidRDefault="0004585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before="0" w:after="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AAE7B29" w14:textId="77777777" w:rsidR="0004585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397"/>
      <w:jc w:val="right"/>
      <w:rPr>
        <w:color w:val="000000"/>
      </w:rPr>
    </w:pPr>
    <w:r>
      <w:fldChar w:fldCharType="begin"/>
    </w:r>
    <w:r>
      <w:instrText>PAGE</w:instrText>
    </w:r>
    <w:r>
      <w:fldChar w:fldCharType="separate"/>
    </w:r>
    <w:r w:rsidR="002C1712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5C05FD4" w14:textId="77777777" w:rsidR="0004585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397"/>
      <w:rPr>
        <w:color w:val="000000"/>
      </w:rPr>
    </w:pPr>
    <w:r>
      <w:fldChar w:fldCharType="begin"/>
    </w:r>
    <w:r>
      <w:instrText>PAGE</w:instrText>
    </w:r>
    <w:r>
      <w:fldChar w:fldCharType="separate"/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9A539D8" w14:textId="77777777" w:rsidR="0043691B" w:rsidRDefault="0043691B">
      <w:pPr>
        <w:spacing w:before="0" w:after="0"/>
      </w:pPr>
      <w:r>
        <w:separator/>
      </w:r>
    </w:p>
  </w:footnote>
  <w:footnote w:type="continuationSeparator" w:id="0">
    <w:p w14:paraId="3B955CF5" w14:textId="77777777" w:rsidR="0043691B" w:rsidRDefault="0043691B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110651C" w14:textId="77777777" w:rsidR="00045857" w:rsidRDefault="0004585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before="0" w:after="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42820D" w14:textId="77777777" w:rsidR="00045857" w:rsidRDefault="00000000">
    <w:pPr>
      <w:tabs>
        <w:tab w:val="center" w:pos="4513"/>
        <w:tab w:val="right" w:pos="9026"/>
      </w:tabs>
      <w:spacing w:before="680" w:after="0"/>
      <w:jc w:val="right"/>
      <w:rPr>
        <w:b/>
        <w:bCs/>
        <w:sz w:val="22"/>
        <w:szCs w:val="22"/>
        <w:u w:val="single"/>
      </w:rPr>
    </w:pPr>
    <w:r>
      <w:rPr>
        <w:noProof/>
      </w:rPr>
      <w:drawing>
        <wp:inline distT="0" distB="0" distL="0" distR="0" wp14:anchorId="5E720801" wp14:editId="57A9FD68">
          <wp:extent cx="2309813" cy="190500"/>
          <wp:effectExtent l="0" t="0" r="0" b="0"/>
          <wp:docPr id="1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9813" cy="190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9C4EBA9" w14:textId="77777777" w:rsidR="0004585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680" w:after="0"/>
      <w:jc w:val="right"/>
      <w:rPr>
        <w:color w:val="000000"/>
        <w:sz w:val="16"/>
        <w:szCs w:val="16"/>
      </w:rPr>
    </w:pPr>
    <w:r>
      <w:rPr>
        <w:noProof/>
        <w:color w:val="000000"/>
        <w:sz w:val="16"/>
        <w:szCs w:val="16"/>
      </w:rPr>
      <w:drawing>
        <wp:inline distT="0" distB="0" distL="0" distR="0" wp14:anchorId="42200E00" wp14:editId="62C5E293">
          <wp:extent cx="4622800" cy="381000"/>
          <wp:effectExtent l="0" t="0" r="0" b="0"/>
          <wp:docPr id="1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228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6"/>
        <w:szCs w:val="16"/>
      </w:rPr>
      <w:br/>
    </w:r>
    <w:r>
      <w:rPr>
        <w:color w:val="000000"/>
        <w:sz w:val="16"/>
        <w:szCs w:val="16"/>
      </w:rPr>
      <w:br/>
      <w:t>Suite 3, Level 9</w:t>
    </w:r>
    <w:r>
      <w:rPr>
        <w:color w:val="000000"/>
        <w:sz w:val="16"/>
        <w:szCs w:val="16"/>
      </w:rPr>
      <w:br/>
      <w:t>12 Help St, Chatswood NSW 2067</w:t>
    </w:r>
    <w:r>
      <w:rPr>
        <w:color w:val="000000"/>
        <w:sz w:val="16"/>
        <w:szCs w:val="16"/>
      </w:rPr>
      <w:br/>
      <w:t>Ph: 02 9414 4900</w:t>
    </w:r>
    <w:r>
      <w:rPr>
        <w:color w:val="000000"/>
        <w:sz w:val="16"/>
        <w:szCs w:val="16"/>
      </w:rPr>
      <w:br/>
      <w:t>ABN: 12 413 767 330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A9D24DC"/>
    <w:multiLevelType w:val="multilevel"/>
    <w:tmpl w:val="A1445B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59F5E0A"/>
    <w:multiLevelType w:val="multilevel"/>
    <w:tmpl w:val="02CA3C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3DD471A"/>
    <w:multiLevelType w:val="multilevel"/>
    <w:tmpl w:val="DD9A11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565067505">
    <w:abstractNumId w:val="0"/>
  </w:num>
  <w:num w:numId="2" w16cid:durableId="812794178">
    <w:abstractNumId w:val="1"/>
  </w:num>
  <w:num w:numId="3" w16cid:durableId="1528131785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displayBackgroundShape/>
  <w:embedTrueTypeFonts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857"/>
    <w:rsid w:val="00045857"/>
    <w:rsid w:val="00196A87"/>
    <w:rsid w:val="00206CE0"/>
    <w:rsid w:val="00232674"/>
    <w:rsid w:val="002912E3"/>
    <w:rsid w:val="002C1712"/>
    <w:rsid w:val="002C5759"/>
    <w:rsid w:val="00334E22"/>
    <w:rsid w:val="00370D04"/>
    <w:rsid w:val="0043691B"/>
    <w:rsid w:val="004A7B77"/>
    <w:rsid w:val="0064604C"/>
    <w:rsid w:val="00E34EFA"/>
    <w:rsid w:val="00F229DC"/>
    <w:rsid w:val="00F4107D"/>
    <w:rsid w:val="00F8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7B5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lang w:val="en" w:eastAsia="en-GB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tabs>
        <w:tab w:val="right" w:pos="10206"/>
      </w:tabs>
      <w:outlineLvl w:val="0"/>
    </w:pPr>
    <w:rPr>
      <w:b/>
      <w:bCs/>
      <w:color w:val="EF3125"/>
      <w:sz w:val="34"/>
      <w:szCs w:val="3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outlineLvl w:val="1"/>
    </w:pPr>
    <w:rPr>
      <w:b/>
      <w:bCs/>
      <w:smallCaps/>
      <w:color w:val="000000"/>
      <w:sz w:val="24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outlineLvl w:val="2"/>
    </w:pPr>
    <w:rPr>
      <w:color w:val="000000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/>
      <w:outlineLvl w:val="3"/>
    </w:pPr>
    <w:rPr>
      <w:b/>
      <w:bCs/>
      <w:color w:val="000000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/>
      <w:outlineLvl w:val="4"/>
    </w:pPr>
    <w:rPr>
      <w:b/>
      <w:bCs/>
      <w:color w:val="000000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5"/>
    </w:pPr>
    <w:rPr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1">
    <w:name w:val="Normal1"/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538ED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A538ED"/>
  </w:style>
  <w:style w:type="paragraph" w:styleId="Footer">
    <w:name w:val="footer"/>
    <w:basedOn w:val="Normal"/>
    <w:link w:val="FooterChar"/>
    <w:uiPriority w:val="99"/>
    <w:unhideWhenUsed/>
    <w:rsid w:val="00A538ED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A538ED"/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eGrid">
    <w:name w:val="Table Grid"/>
    <w:basedOn w:val="TableNormal"/>
    <w:uiPriority w:val="39"/>
    <w:rsid w:val="008C0DA5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02C3"/>
    <w:pPr>
      <w:ind w:left="720"/>
      <w:contextualSpacing/>
    </w:pPr>
  </w:style>
  <w:style w:type="table" w:customStyle="1" w:styleId="a2">
    <w:basedOn w:val="TableNormal"/>
    <w:pPr>
      <w:spacing w:before="0" w:after="0"/>
    </w:pPr>
    <w:tblPr>
      <w:tblStyleRowBandSize w:val="1"/>
      <w:tblStyleColBandSize w:val="1"/>
    </w:tblPr>
  </w:style>
  <w:style w:type="table" w:customStyle="1" w:styleId="a3">
    <w:basedOn w:val="TableNormal"/>
    <w:pPr>
      <w:spacing w:before="0" w:after="0"/>
    </w:pPr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pPr>
      <w:spacing w:before="0" w:after="0"/>
    </w:pPr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pPr>
      <w:spacing w:before="0" w:after="0"/>
    </w:pPr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pPr>
      <w:spacing w:before="0" w:after="0"/>
    </w:pPr>
    <w:tblPr>
      <w:tblStyleRowBandSize w:val="1"/>
      <w:tblStyleColBandSize w:val="1"/>
    </w:tblPr>
  </w:style>
  <w:style w:type="table" w:customStyle="1" w:styleId="ac">
    <w:basedOn w:val="TableNormal"/>
    <w:pPr>
      <w:spacing w:before="0" w:after="0"/>
    </w:pPr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pPr>
      <w:spacing w:before="0" w:after="0"/>
    </w:pPr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pPr>
      <w:spacing w:before="0" w:after="0"/>
    </w:pPr>
    <w:tblPr>
      <w:tblStyleRowBandSize w:val="1"/>
      <w:tblStyleColBandSize w:val="1"/>
    </w:tblPr>
  </w:style>
  <w:style w:type="table" w:customStyle="1" w:styleId="afa">
    <w:basedOn w:val="TableNormal"/>
    <w:pPr>
      <w:spacing w:before="0" w:after="0"/>
    </w:pPr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</w:tblPr>
  </w:style>
  <w:style w:type="table" w:customStyle="1" w:styleId="afc">
    <w:basedOn w:val="TableNormal"/>
    <w:tblPr>
      <w:tblStyleRowBandSize w:val="1"/>
      <w:tblStyleColBandSize w:val="1"/>
    </w:tblPr>
  </w:style>
  <w:style w:type="table" w:customStyle="1" w:styleId="afd">
    <w:basedOn w:val="TableNormal"/>
    <w:tblPr>
      <w:tblStyleRowBandSize w:val="1"/>
      <w:tblStyleColBandSize w:val="1"/>
    </w:tblPr>
  </w:style>
  <w:style w:type="table" w:customStyle="1" w:styleId="afe">
    <w:basedOn w:val="TableNormal"/>
    <w:tblPr>
      <w:tblStyleRowBandSize w:val="1"/>
      <w:tblStyleColBandSize w:val="1"/>
    </w:tblPr>
  </w:style>
  <w:style w:type="table" w:customStyle="1" w:styleId="aff">
    <w:basedOn w:val="TableNormal"/>
    <w:tblPr>
      <w:tblStyleRowBandSize w:val="1"/>
      <w:tblStyleColBandSize w:val="1"/>
    </w:tblPr>
  </w:style>
  <w:style w:type="table" w:customStyle="1" w:styleId="aff0">
    <w:basedOn w:val="TableNormal"/>
    <w:tblPr>
      <w:tblStyleRowBandSize w:val="1"/>
      <w:tblStyleColBandSize w:val="1"/>
    </w:tblPr>
  </w:style>
  <w:style w:type="table" w:customStyle="1" w:styleId="af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"/>
    <w:tblPr>
      <w:tblStyleRowBandSize w:val="1"/>
      <w:tblStyleColBandSize w:val="1"/>
    </w:tblPr>
  </w:style>
  <w:style w:type="table" w:customStyle="1" w:styleId="aff3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pplier@hotelnetwork.com.a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upplier@hotelnetwork.com.au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Gl7aGyO1gif8bNI5+bOmTv3WDg==">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Change of Ownership Form_AUG 2026_Form.dotx</Template>
  <TotalTime>1</TotalTime>
  <Pages>6</Pages>
  <Words>1362</Words>
  <Characters>6989</Characters>
  <Application>Microsoft Office Word</Application>
  <DocSecurity>0</DocSecurity>
  <Lines>635</Lines>
  <Paragraphs>417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Claudette Dator</dc:creator>
  <cp:lastModifiedBy>Shahn Moseley</cp:lastModifiedBy>
  <cp:revision>2</cp:revision>
  <dcterms:created xsi:type="dcterms:W3CDTF">2026-07-28T00:44:00Z</dcterms:created>
  <dcterms:modified xsi:type="dcterms:W3CDTF">2026-07-28T00:44:00Z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0x0101007B3A3D034021814281E0EFA18A53F7D9</vt:lpwstr>
  </property>
</Properties>
</file>